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4127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Elene MERIMAN</w:t>
      </w:r>
      <w:r>
        <w:rPr>
          <w:rFonts w:eastAsia="Times New Roman" w:cs="Times New Roman"/>
          <w:szCs w:val="24"/>
        </w:rPr>
        <w:t xml:space="preserve">         (fl.1479)</w:t>
      </w:r>
    </w:p>
    <w:p w14:paraId="373F7E10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Bristol.</w:t>
      </w:r>
    </w:p>
    <w:p w14:paraId="19D40042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</w:p>
    <w:p w14:paraId="751AB2A6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</w:p>
    <w:p w14:paraId="1C447FDF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Henry, brewer(q.v.).</w:t>
      </w:r>
    </w:p>
    <w:p w14:paraId="0AEA4157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pp.402-3)</w:t>
      </w:r>
    </w:p>
    <w:p w14:paraId="57D96A57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</w:p>
    <w:p w14:paraId="4AD16D3D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</w:p>
    <w:p w14:paraId="5F588AA2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May1479</w:t>
      </w:r>
      <w:r>
        <w:rPr>
          <w:rFonts w:eastAsia="Times New Roman" w:cs="Times New Roman"/>
          <w:szCs w:val="24"/>
        </w:rPr>
        <w:tab/>
        <w:t>Henry made her the executrix of his Will.   (ibid.)</w:t>
      </w:r>
    </w:p>
    <w:p w14:paraId="62CB6202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</w:p>
    <w:p w14:paraId="2F7BDBEA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</w:p>
    <w:p w14:paraId="3DB07D25" w14:textId="77777777" w:rsidR="00DC6802" w:rsidRDefault="00DC6802" w:rsidP="00DC68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2025</w:t>
      </w:r>
    </w:p>
    <w:p w14:paraId="6515D0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4AF00" w14:textId="77777777" w:rsidR="00DC6802" w:rsidRDefault="00DC6802" w:rsidP="009139A6">
      <w:r>
        <w:separator/>
      </w:r>
    </w:p>
  </w:endnote>
  <w:endnote w:type="continuationSeparator" w:id="0">
    <w:p w14:paraId="3931EEA5" w14:textId="77777777" w:rsidR="00DC6802" w:rsidRDefault="00DC68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00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8255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DF7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4FFDF" w14:textId="77777777" w:rsidR="00DC6802" w:rsidRDefault="00DC6802" w:rsidP="009139A6">
      <w:r>
        <w:separator/>
      </w:r>
    </w:p>
  </w:footnote>
  <w:footnote w:type="continuationSeparator" w:id="0">
    <w:p w14:paraId="1B461C4E" w14:textId="77777777" w:rsidR="00DC6802" w:rsidRDefault="00DC68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B53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805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56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02"/>
    <w:rsid w:val="000666E0"/>
    <w:rsid w:val="000A2E7A"/>
    <w:rsid w:val="001307AC"/>
    <w:rsid w:val="00190DFA"/>
    <w:rsid w:val="002510B7"/>
    <w:rsid w:val="00270799"/>
    <w:rsid w:val="002737D5"/>
    <w:rsid w:val="00321173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C6802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7D4FD"/>
  <w15:chartTrackingRefBased/>
  <w15:docId w15:val="{6E1A7B7E-9E5B-41F5-9F26-04CC27D6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2025-05-13T18:45:00Z</dcterms:created>
  <dcterms:modified xsi:type="dcterms:W3CDTF">2025-05-13T18:45:00Z</dcterms:modified>
</cp:coreProperties>
</file>