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082E2" w14:textId="77777777" w:rsidR="0015180A" w:rsidRDefault="0015180A" w:rsidP="001518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MERIK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2159EF8C" w14:textId="77777777" w:rsidR="0015180A" w:rsidRDefault="0015180A" w:rsidP="0015180A">
      <w:pPr>
        <w:pStyle w:val="NoSpacing"/>
        <w:rPr>
          <w:rFonts w:cs="Times New Roman"/>
          <w:szCs w:val="24"/>
        </w:rPr>
      </w:pPr>
    </w:p>
    <w:p w14:paraId="1247805D" w14:textId="77777777" w:rsidR="0015180A" w:rsidRDefault="0015180A" w:rsidP="0015180A">
      <w:pPr>
        <w:pStyle w:val="NoSpacing"/>
        <w:rPr>
          <w:rFonts w:cs="Times New Roman"/>
          <w:szCs w:val="24"/>
        </w:rPr>
      </w:pPr>
    </w:p>
    <w:p w14:paraId="5C143398" w14:textId="77777777" w:rsidR="0015180A" w:rsidRDefault="0015180A" w:rsidP="001518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Nov.1486</w:t>
      </w:r>
      <w:r>
        <w:rPr>
          <w:rFonts w:cs="Times New Roman"/>
          <w:szCs w:val="24"/>
        </w:rPr>
        <w:tab/>
        <w:t>He became Deputy Chief Butler in the port of Bridgwater.</w:t>
      </w:r>
    </w:p>
    <w:p w14:paraId="0E0C36D2" w14:textId="77777777" w:rsidR="0015180A" w:rsidRDefault="0015180A" w:rsidP="001518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 – 94 p.33)</w:t>
      </w:r>
    </w:p>
    <w:p w14:paraId="059FDFA6" w14:textId="77777777" w:rsidR="0015180A" w:rsidRDefault="0015180A" w:rsidP="0015180A">
      <w:pPr>
        <w:pStyle w:val="NoSpacing"/>
        <w:rPr>
          <w:rFonts w:cs="Times New Roman"/>
          <w:szCs w:val="24"/>
        </w:rPr>
      </w:pPr>
    </w:p>
    <w:p w14:paraId="6153901C" w14:textId="77777777" w:rsidR="0015180A" w:rsidRDefault="0015180A" w:rsidP="0015180A">
      <w:pPr>
        <w:pStyle w:val="NoSpacing"/>
        <w:rPr>
          <w:rFonts w:cs="Times New Roman"/>
          <w:szCs w:val="24"/>
        </w:rPr>
      </w:pPr>
    </w:p>
    <w:p w14:paraId="5DCC73D6" w14:textId="77777777" w:rsidR="0015180A" w:rsidRPr="00D83972" w:rsidRDefault="0015180A" w:rsidP="001518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January 2024</w:t>
      </w:r>
    </w:p>
    <w:p w14:paraId="4B128CA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92C6B" w14:textId="77777777" w:rsidR="0015180A" w:rsidRDefault="0015180A" w:rsidP="009139A6">
      <w:r>
        <w:separator/>
      </w:r>
    </w:p>
  </w:endnote>
  <w:endnote w:type="continuationSeparator" w:id="0">
    <w:p w14:paraId="07C97F9A" w14:textId="77777777" w:rsidR="0015180A" w:rsidRDefault="001518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E276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EB4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C62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443D6" w14:textId="77777777" w:rsidR="0015180A" w:rsidRDefault="0015180A" w:rsidP="009139A6">
      <w:r>
        <w:separator/>
      </w:r>
    </w:p>
  </w:footnote>
  <w:footnote w:type="continuationSeparator" w:id="0">
    <w:p w14:paraId="11F676D3" w14:textId="77777777" w:rsidR="0015180A" w:rsidRDefault="001518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262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922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13D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80A"/>
    <w:rsid w:val="000666E0"/>
    <w:rsid w:val="0015180A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359C3"/>
  <w15:chartTrackingRefBased/>
  <w15:docId w15:val="{47E1E02B-8C44-4A1A-97ED-F9C9189E0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2024-01-23T21:39:00Z</dcterms:created>
  <dcterms:modified xsi:type="dcterms:W3CDTF">2024-01-23T21:39:00Z</dcterms:modified>
</cp:coreProperties>
</file>