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5604C" w14:textId="77777777" w:rsidR="009F4CE6" w:rsidRDefault="009F4CE6" w:rsidP="009F4C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MERIDEN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2EC3965" w14:textId="77777777" w:rsidR="009F4CE6" w:rsidRPr="00F50D91" w:rsidRDefault="009F4CE6" w:rsidP="009F4C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Wing, Buckinghamshire. </w:t>
      </w:r>
      <w:proofErr w:type="spellStart"/>
      <w:r>
        <w:rPr>
          <w:rFonts w:ascii="Times New Roman" w:hAnsi="Times New Roman" w:cs="Times New Roman"/>
        </w:rPr>
        <w:t>Grasier</w:t>
      </w:r>
      <w:proofErr w:type="spellEnd"/>
      <w:r>
        <w:rPr>
          <w:rFonts w:ascii="Times New Roman" w:hAnsi="Times New Roman" w:cs="Times New Roman"/>
        </w:rPr>
        <w:t>.</w:t>
      </w:r>
    </w:p>
    <w:p w14:paraId="6B62C635" w14:textId="77777777" w:rsidR="009F4CE6" w:rsidRDefault="009F4CE6" w:rsidP="009F4CE6">
      <w:pPr>
        <w:rPr>
          <w:rFonts w:ascii="Times New Roman" w:hAnsi="Times New Roman" w:cs="Times New Roman"/>
        </w:rPr>
      </w:pPr>
    </w:p>
    <w:p w14:paraId="475ADC75" w14:textId="77777777" w:rsidR="009F4CE6" w:rsidRDefault="009F4CE6" w:rsidP="009F4CE6">
      <w:pPr>
        <w:rPr>
          <w:rFonts w:ascii="Times New Roman" w:hAnsi="Times New Roman" w:cs="Times New Roman"/>
        </w:rPr>
      </w:pPr>
    </w:p>
    <w:p w14:paraId="03C8626D" w14:textId="77777777" w:rsidR="009F4CE6" w:rsidRDefault="009F4CE6" w:rsidP="009F4C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Edward Wade of Westminster(q.v.),</w:t>
      </w:r>
    </w:p>
    <w:p w14:paraId="3974B4FB" w14:textId="77777777" w:rsidR="009F4CE6" w:rsidRDefault="009F4CE6" w:rsidP="009F4C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Exe, Rector of </w:t>
      </w:r>
      <w:proofErr w:type="spellStart"/>
      <w:r>
        <w:rPr>
          <w:rFonts w:ascii="Times New Roman" w:hAnsi="Times New Roman" w:cs="Times New Roman"/>
        </w:rPr>
        <w:t>Cublington</w:t>
      </w:r>
      <w:proofErr w:type="spellEnd"/>
      <w:r>
        <w:rPr>
          <w:rFonts w:ascii="Times New Roman" w:hAnsi="Times New Roman" w:cs="Times New Roman"/>
        </w:rPr>
        <w:t xml:space="preserve">, Buckinghamshire(q.v.), Thomas </w:t>
      </w:r>
    </w:p>
    <w:p w14:paraId="4D4FE2AA" w14:textId="77777777" w:rsidR="009F4CE6" w:rsidRDefault="009F4CE6" w:rsidP="009F4C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Clifford of Dunstable, Bedfordshire(q.v.), and William Davy of </w:t>
      </w:r>
    </w:p>
    <w:p w14:paraId="0CB779AA" w14:textId="77777777" w:rsidR="009F4CE6" w:rsidRDefault="009F4CE6" w:rsidP="009F4C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Houghton Regis(q.v.).</w:t>
      </w:r>
    </w:p>
    <w:p w14:paraId="75C3236E" w14:textId="77777777" w:rsidR="009F4CE6" w:rsidRDefault="009F4CE6" w:rsidP="009F4C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A332766" w14:textId="77777777" w:rsidR="009F4CE6" w:rsidRDefault="009F4CE6" w:rsidP="009F4CE6">
      <w:pPr>
        <w:rPr>
          <w:rFonts w:ascii="Times New Roman" w:hAnsi="Times New Roman" w:cs="Times New Roman"/>
        </w:rPr>
      </w:pPr>
    </w:p>
    <w:p w14:paraId="777B5861" w14:textId="77777777" w:rsidR="009F4CE6" w:rsidRDefault="009F4CE6" w:rsidP="009F4CE6">
      <w:pPr>
        <w:rPr>
          <w:rFonts w:ascii="Times New Roman" w:hAnsi="Times New Roman" w:cs="Times New Roman"/>
        </w:rPr>
      </w:pPr>
    </w:p>
    <w:p w14:paraId="51FA89C2" w14:textId="77777777" w:rsidR="009F4CE6" w:rsidRDefault="009F4CE6" w:rsidP="009F4C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2018</w:t>
      </w:r>
    </w:p>
    <w:p w14:paraId="59EB6A67" w14:textId="77777777" w:rsidR="006B2F86" w:rsidRPr="00E71FC3" w:rsidRDefault="009F4C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B6424" w14:textId="77777777" w:rsidR="009F4CE6" w:rsidRDefault="009F4CE6" w:rsidP="00E71FC3">
      <w:r>
        <w:separator/>
      </w:r>
    </w:p>
  </w:endnote>
  <w:endnote w:type="continuationSeparator" w:id="0">
    <w:p w14:paraId="75B757A9" w14:textId="77777777" w:rsidR="009F4CE6" w:rsidRDefault="009F4CE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0F8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DCF3B" w14:textId="77777777" w:rsidR="009F4CE6" w:rsidRDefault="009F4CE6" w:rsidP="00E71FC3">
      <w:r>
        <w:separator/>
      </w:r>
    </w:p>
  </w:footnote>
  <w:footnote w:type="continuationSeparator" w:id="0">
    <w:p w14:paraId="525AC9E6" w14:textId="77777777" w:rsidR="009F4CE6" w:rsidRDefault="009F4CE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E6"/>
    <w:rsid w:val="001A7C09"/>
    <w:rsid w:val="00577BD5"/>
    <w:rsid w:val="00656CBA"/>
    <w:rsid w:val="006A1F77"/>
    <w:rsid w:val="00733BE7"/>
    <w:rsid w:val="009F4CE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84C14"/>
  <w15:chartTrackingRefBased/>
  <w15:docId w15:val="{F8531175-C88A-4950-80EF-200613EB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CE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2018-06-01T15:46:00Z</dcterms:created>
  <dcterms:modified xsi:type="dcterms:W3CDTF">2018-06-01T15:46:00Z</dcterms:modified>
</cp:coreProperties>
</file>