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DCB" w:rsidRDefault="00025DCB" w:rsidP="00025DCB">
      <w:pPr>
        <w:pStyle w:val="NoSpacing"/>
      </w:pPr>
      <w:r>
        <w:rPr>
          <w:u w:val="single"/>
        </w:rPr>
        <w:t>John MERGER</w:t>
      </w:r>
      <w:r>
        <w:t xml:space="preserve">       (fl.1415)</w:t>
      </w:r>
    </w:p>
    <w:p w:rsidR="00025DCB" w:rsidRDefault="00025DCB" w:rsidP="00025DCB">
      <w:pPr>
        <w:pStyle w:val="NoSpacing"/>
      </w:pPr>
      <w:r>
        <w:t>Archer.</w:t>
      </w:r>
    </w:p>
    <w:p w:rsidR="00025DCB" w:rsidRDefault="00025DCB" w:rsidP="00025DCB">
      <w:pPr>
        <w:pStyle w:val="NoSpacing"/>
      </w:pPr>
    </w:p>
    <w:p w:rsidR="00025DCB" w:rsidRDefault="00025DCB" w:rsidP="00025DCB">
      <w:pPr>
        <w:pStyle w:val="NoSpacing"/>
      </w:pPr>
    </w:p>
    <w:p w:rsidR="00025DCB" w:rsidRDefault="00025DCB" w:rsidP="00025DCB">
      <w:pPr>
        <w:pStyle w:val="NoSpacing"/>
      </w:pPr>
      <w:r>
        <w:tab/>
        <w:t>1415</w:t>
      </w:r>
      <w:r>
        <w:tab/>
        <w:t>He was on the expedition to France under the command of John</w:t>
      </w:r>
    </w:p>
    <w:p w:rsidR="00025DCB" w:rsidRDefault="00025DCB" w:rsidP="00025DCB">
      <w:pPr>
        <w:pStyle w:val="NoSpacing"/>
      </w:pPr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025DCB" w:rsidRDefault="00025DCB" w:rsidP="00025DCB">
      <w:pPr>
        <w:pStyle w:val="NoSpacing"/>
      </w:pPr>
    </w:p>
    <w:p w:rsidR="00025DCB" w:rsidRDefault="00025DCB" w:rsidP="00025DCB">
      <w:pPr>
        <w:pStyle w:val="NoSpacing"/>
      </w:pPr>
    </w:p>
    <w:p w:rsidR="00E47068" w:rsidRPr="00C009D8" w:rsidRDefault="00025DCB" w:rsidP="00025DCB">
      <w:pPr>
        <w:pStyle w:val="NoSpacing"/>
      </w:pPr>
      <w:r>
        <w:t>18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DCB" w:rsidRDefault="00025DCB" w:rsidP="00920DE3">
      <w:pPr>
        <w:spacing w:after="0" w:line="240" w:lineRule="auto"/>
      </w:pPr>
      <w:r>
        <w:separator/>
      </w:r>
    </w:p>
  </w:endnote>
  <w:endnote w:type="continuationSeparator" w:id="0">
    <w:p w:rsidR="00025DCB" w:rsidRDefault="00025D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DCB" w:rsidRDefault="00025DCB" w:rsidP="00920DE3">
      <w:pPr>
        <w:spacing w:after="0" w:line="240" w:lineRule="auto"/>
      </w:pPr>
      <w:r>
        <w:separator/>
      </w:r>
    </w:p>
  </w:footnote>
  <w:footnote w:type="continuationSeparator" w:id="0">
    <w:p w:rsidR="00025DCB" w:rsidRDefault="00025D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CB"/>
    <w:rsid w:val="00025DC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25DC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25D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2015-07-13T13:40:00Z</dcterms:created>
  <dcterms:modified xsi:type="dcterms:W3CDTF">2015-07-13T13:40:00Z</dcterms:modified>
</cp:coreProperties>
</file>