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D09" w:rsidRDefault="001A6D09" w:rsidP="001A6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MEREWODE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1A6D09" w:rsidRDefault="001A6D09" w:rsidP="001A6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6D09" w:rsidRDefault="001A6D09" w:rsidP="001A6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6D09" w:rsidRDefault="001A6D09" w:rsidP="001A6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 of</w:t>
      </w:r>
    </w:p>
    <w:p w:rsidR="001A6D09" w:rsidRDefault="001A6D09" w:rsidP="001A6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Bryghtle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A6D09" w:rsidRDefault="001A6D09" w:rsidP="001A6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21-223)</w:t>
      </w:r>
    </w:p>
    <w:p w:rsidR="00D67E3E" w:rsidRPr="00D67E3E" w:rsidRDefault="00D67E3E" w:rsidP="00D67E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7E3E">
        <w:rPr>
          <w:rFonts w:ascii="Times New Roman" w:hAnsi="Times New Roman" w:cs="Times New Roman"/>
          <w:sz w:val="24"/>
          <w:szCs w:val="24"/>
        </w:rPr>
        <w:t>17 Sep.1420</w:t>
      </w:r>
      <w:r w:rsidRPr="00D67E3E"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the lands</w:t>
      </w:r>
    </w:p>
    <w:p w:rsidR="00D67E3E" w:rsidRPr="00D67E3E" w:rsidRDefault="00D67E3E" w:rsidP="00D67E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7E3E">
        <w:rPr>
          <w:rFonts w:ascii="Times New Roman" w:hAnsi="Times New Roman" w:cs="Times New Roman"/>
          <w:sz w:val="24"/>
          <w:szCs w:val="24"/>
        </w:rPr>
        <w:tab/>
      </w:r>
      <w:r w:rsidRPr="00D67E3E">
        <w:rPr>
          <w:rFonts w:ascii="Times New Roman" w:hAnsi="Times New Roman" w:cs="Times New Roman"/>
          <w:sz w:val="24"/>
          <w:szCs w:val="24"/>
        </w:rPr>
        <w:tab/>
        <w:t xml:space="preserve">of the late </w:t>
      </w:r>
      <w:proofErr w:type="gramStart"/>
      <w:r w:rsidRPr="00D67E3E">
        <w:rPr>
          <w:rFonts w:ascii="Times New Roman" w:hAnsi="Times New Roman" w:cs="Times New Roman"/>
          <w:sz w:val="24"/>
          <w:szCs w:val="24"/>
        </w:rPr>
        <w:t>Joan</w:t>
      </w:r>
      <w:proofErr w:type="gramEnd"/>
      <w:r w:rsidRPr="00D67E3E">
        <w:rPr>
          <w:rFonts w:ascii="Times New Roman" w:hAnsi="Times New Roman" w:cs="Times New Roman"/>
          <w:sz w:val="24"/>
          <w:szCs w:val="24"/>
        </w:rPr>
        <w:t xml:space="preserve"> de la Pomeroy(q.v.).</w:t>
      </w:r>
    </w:p>
    <w:p w:rsidR="00D67E3E" w:rsidRPr="00D67E3E" w:rsidRDefault="00D67E3E" w:rsidP="00D67E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7E3E">
        <w:rPr>
          <w:rFonts w:ascii="Times New Roman" w:hAnsi="Times New Roman" w:cs="Times New Roman"/>
          <w:sz w:val="24"/>
          <w:szCs w:val="24"/>
        </w:rPr>
        <w:tab/>
      </w:r>
      <w:r w:rsidRPr="00D67E3E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D67E3E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D67E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7E3E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D67E3E">
        <w:rPr>
          <w:rFonts w:ascii="Times New Roman" w:hAnsi="Times New Roman" w:cs="Times New Roman"/>
          <w:sz w:val="24"/>
          <w:szCs w:val="24"/>
        </w:rPr>
        <w:t xml:space="preserve"> 21-481)</w:t>
      </w:r>
    </w:p>
    <w:p w:rsidR="001A6D09" w:rsidRDefault="001A6D09" w:rsidP="001A6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6D09" w:rsidRDefault="001A6D09" w:rsidP="001A6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1A6D09" w:rsidP="001A6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2016</w:t>
      </w:r>
    </w:p>
    <w:p w:rsidR="00D67E3E" w:rsidRPr="001A6D09" w:rsidRDefault="00D67E3E" w:rsidP="001A6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January 2017</w:t>
      </w:r>
      <w:bookmarkStart w:id="0" w:name="_GoBack"/>
      <w:bookmarkEnd w:id="0"/>
    </w:p>
    <w:sectPr w:rsidR="00D67E3E" w:rsidRPr="001A6D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D09" w:rsidRDefault="001A6D09" w:rsidP="00564E3C">
      <w:pPr>
        <w:spacing w:after="0" w:line="240" w:lineRule="auto"/>
      </w:pPr>
      <w:r>
        <w:separator/>
      </w:r>
    </w:p>
  </w:endnote>
  <w:endnote w:type="continuationSeparator" w:id="0">
    <w:p w:rsidR="001A6D09" w:rsidRDefault="001A6D0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67E3E">
      <w:rPr>
        <w:rFonts w:ascii="Times New Roman" w:hAnsi="Times New Roman" w:cs="Times New Roman"/>
        <w:noProof/>
        <w:sz w:val="24"/>
        <w:szCs w:val="24"/>
      </w:rPr>
      <w:t>3 January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D09" w:rsidRDefault="001A6D09" w:rsidP="00564E3C">
      <w:pPr>
        <w:spacing w:after="0" w:line="240" w:lineRule="auto"/>
      </w:pPr>
      <w:r>
        <w:separator/>
      </w:r>
    </w:p>
  </w:footnote>
  <w:footnote w:type="continuationSeparator" w:id="0">
    <w:p w:rsidR="001A6D09" w:rsidRDefault="001A6D0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D09"/>
    <w:rsid w:val="001A6D09"/>
    <w:rsid w:val="00372DC6"/>
    <w:rsid w:val="00564E3C"/>
    <w:rsid w:val="0064591D"/>
    <w:rsid w:val="00D67E3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81000"/>
  <w15:chartTrackingRefBased/>
  <w15:docId w15:val="{A5C52388-EC7A-4A76-94C7-30B22F3F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2016-02-01T21:39:00Z</dcterms:created>
  <dcterms:modified xsi:type="dcterms:W3CDTF">2017-01-03T09:08:00Z</dcterms:modified>
</cp:coreProperties>
</file>