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B28C4" w14:textId="77777777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MEREWODE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A57A6F8" w14:textId="77777777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AD41AC" w14:textId="77777777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BD4B8F" w14:textId="77777777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Crewkerne, Somerset,</w:t>
      </w:r>
    </w:p>
    <w:p w14:paraId="2D089241" w14:textId="77777777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Dyneley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CDF9145" w14:textId="743AA124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389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F389B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5F38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89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5F389B">
        <w:rPr>
          <w:rFonts w:ascii="Times New Roman" w:hAnsi="Times New Roman" w:cs="Times New Roman"/>
          <w:sz w:val="24"/>
          <w:szCs w:val="24"/>
        </w:rPr>
        <w:t xml:space="preserve"> 19-50)</w:t>
      </w:r>
    </w:p>
    <w:p w14:paraId="0844CE81" w14:textId="77777777" w:rsidR="00882BC1" w:rsidRDefault="00882BC1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D4CCBF" w14:textId="77777777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BF9C91" w14:textId="77777777" w:rsidR="00D57D66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65711" w14:textId="77777777" w:rsidR="00D57D66" w:rsidRPr="008D52B2" w:rsidRDefault="00D57D66" w:rsidP="00D57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2D486643" w14:textId="7DA712B2" w:rsidR="00BA00AB" w:rsidRPr="00D57D6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57D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6B85F" w14:textId="77777777" w:rsidR="00D57D66" w:rsidRDefault="00D57D66" w:rsidP="009139A6">
      <w:r>
        <w:separator/>
      </w:r>
    </w:p>
  </w:endnote>
  <w:endnote w:type="continuationSeparator" w:id="0">
    <w:p w14:paraId="58653540" w14:textId="77777777" w:rsidR="00D57D66" w:rsidRDefault="00D57D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75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662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D0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7E5D1" w14:textId="77777777" w:rsidR="00D57D66" w:rsidRDefault="00D57D66" w:rsidP="009139A6">
      <w:r>
        <w:separator/>
      </w:r>
    </w:p>
  </w:footnote>
  <w:footnote w:type="continuationSeparator" w:id="0">
    <w:p w14:paraId="164D6909" w14:textId="77777777" w:rsidR="00D57D66" w:rsidRDefault="00D57D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EC6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EEB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C2F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66"/>
    <w:rsid w:val="000666E0"/>
    <w:rsid w:val="002510B7"/>
    <w:rsid w:val="005C130B"/>
    <w:rsid w:val="00826F5C"/>
    <w:rsid w:val="00882BC1"/>
    <w:rsid w:val="009139A6"/>
    <w:rsid w:val="009448BB"/>
    <w:rsid w:val="00A3176C"/>
    <w:rsid w:val="00AE65F8"/>
    <w:rsid w:val="00BA00AB"/>
    <w:rsid w:val="00CB4ED9"/>
    <w:rsid w:val="00D57D6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B724"/>
  <w15:chartTrackingRefBased/>
  <w15:docId w15:val="{A105E974-CFE9-4329-8A08-C3DF5BD5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2021-09-07T15:56:00Z</dcterms:created>
  <dcterms:modified xsi:type="dcterms:W3CDTF">2022-10-03T09:51:00Z</dcterms:modified>
</cp:coreProperties>
</file>