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8A4B5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MERES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EF3A114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Kirton, Lincolnshire.</w:t>
      </w:r>
    </w:p>
    <w:p w14:paraId="03773058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E865CAA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39D9E2E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Houshold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Lunn, Norfolk(q.v.).</w:t>
      </w:r>
    </w:p>
    <w:p w14:paraId="60CA1BEE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49E75C4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E18C728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79D1309" w14:textId="77777777" w:rsidR="0081788E" w:rsidRDefault="0081788E" w:rsidP="008178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28 December 2021</w:t>
      </w:r>
    </w:p>
    <w:p w14:paraId="04CD59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3C1A2" w14:textId="77777777" w:rsidR="0081788E" w:rsidRDefault="0081788E" w:rsidP="009139A6">
      <w:r>
        <w:separator/>
      </w:r>
    </w:p>
  </w:endnote>
  <w:endnote w:type="continuationSeparator" w:id="0">
    <w:p w14:paraId="1A769282" w14:textId="77777777" w:rsidR="0081788E" w:rsidRDefault="008178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26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9A2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D29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D3576" w14:textId="77777777" w:rsidR="0081788E" w:rsidRDefault="0081788E" w:rsidP="009139A6">
      <w:r>
        <w:separator/>
      </w:r>
    </w:p>
  </w:footnote>
  <w:footnote w:type="continuationSeparator" w:id="0">
    <w:p w14:paraId="7CC2D974" w14:textId="77777777" w:rsidR="0081788E" w:rsidRDefault="008178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BA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AF4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A68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8E"/>
    <w:rsid w:val="000666E0"/>
    <w:rsid w:val="002510B7"/>
    <w:rsid w:val="005C130B"/>
    <w:rsid w:val="0081788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062D2"/>
  <w15:chartTrackingRefBased/>
  <w15:docId w15:val="{B284562B-9023-4E73-8F42-A1351135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78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2022-01-24T11:22:00Z</dcterms:created>
  <dcterms:modified xsi:type="dcterms:W3CDTF">2022-01-24T11:23:00Z</dcterms:modified>
</cp:coreProperties>
</file>