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21C" w:rsidRDefault="0070521C" w:rsidP="007052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MERES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, Lincolnshire(q.v.),</w:t>
      </w: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>, junior(q.v.), and</w:t>
      </w: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 of Boston(q.v.).</w:t>
      </w: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83DD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</w:p>
    <w:p w:rsidR="0070521C" w:rsidRDefault="0070521C" w:rsidP="007052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2018</w:t>
      </w:r>
    </w:p>
    <w:p w:rsidR="006B2F86" w:rsidRPr="00E71FC3" w:rsidRDefault="007052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21C" w:rsidRDefault="0070521C" w:rsidP="00E71FC3">
      <w:r>
        <w:separator/>
      </w:r>
    </w:p>
  </w:endnote>
  <w:endnote w:type="continuationSeparator" w:id="0">
    <w:p w:rsidR="0070521C" w:rsidRDefault="007052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21C" w:rsidRDefault="0070521C" w:rsidP="00E71FC3">
      <w:r>
        <w:separator/>
      </w:r>
    </w:p>
  </w:footnote>
  <w:footnote w:type="continuationSeparator" w:id="0">
    <w:p w:rsidR="0070521C" w:rsidRDefault="007052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1C"/>
    <w:rsid w:val="001A7C09"/>
    <w:rsid w:val="00577BD5"/>
    <w:rsid w:val="00656CBA"/>
    <w:rsid w:val="006A1F77"/>
    <w:rsid w:val="0070521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A7930-091C-4BA2-B557-9DE919C2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2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052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2018-05-31T19:24:00Z</dcterms:created>
  <dcterms:modified xsi:type="dcterms:W3CDTF">2018-05-31T19:24:00Z</dcterms:modified>
</cp:coreProperties>
</file>