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510A" w14:textId="77777777" w:rsidR="00E06264" w:rsidRDefault="00E06264" w:rsidP="00E062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MERES</w:t>
      </w:r>
      <w:r>
        <w:rPr>
          <w:rFonts w:cs="Times New Roman"/>
          <w:szCs w:val="24"/>
        </w:rPr>
        <w:t xml:space="preserve">        (fl.1436)</w:t>
      </w:r>
    </w:p>
    <w:p w14:paraId="08F1CE91" w14:textId="77777777" w:rsidR="00E06264" w:rsidRDefault="00E06264" w:rsidP="00E06264">
      <w:pPr>
        <w:pStyle w:val="NoSpacing"/>
        <w:rPr>
          <w:rFonts w:cs="Times New Roman"/>
          <w:szCs w:val="24"/>
        </w:rPr>
      </w:pPr>
    </w:p>
    <w:p w14:paraId="3F8E53A9" w14:textId="77777777" w:rsidR="00E06264" w:rsidRDefault="00E06264" w:rsidP="00E06264">
      <w:pPr>
        <w:pStyle w:val="NoSpacing"/>
        <w:rPr>
          <w:rFonts w:cs="Times New Roman"/>
          <w:szCs w:val="24"/>
        </w:rPr>
      </w:pPr>
    </w:p>
    <w:p w14:paraId="522C6312" w14:textId="77777777" w:rsidR="00E06264" w:rsidRDefault="00E06264" w:rsidP="00E062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</w:t>
      </w: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 xml:space="preserve">On a commission to distribute a tax refund of £319 19s 6d in </w:t>
      </w:r>
    </w:p>
    <w:p w14:paraId="0BE179DE" w14:textId="77777777" w:rsidR="00E06264" w:rsidRDefault="00E06264" w:rsidP="00E062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Lincolnshire.    (C.F.R. 1430-37 p.289)</w:t>
      </w:r>
    </w:p>
    <w:p w14:paraId="640CE255" w14:textId="77777777" w:rsidR="00E06264" w:rsidRDefault="00E06264" w:rsidP="00E06264">
      <w:pPr>
        <w:pStyle w:val="NoSpacing"/>
        <w:rPr>
          <w:rFonts w:cs="Times New Roman"/>
          <w:szCs w:val="24"/>
        </w:rPr>
      </w:pPr>
    </w:p>
    <w:p w14:paraId="5D53C8EB" w14:textId="77777777" w:rsidR="00E06264" w:rsidRDefault="00E06264" w:rsidP="00E06264">
      <w:pPr>
        <w:pStyle w:val="NoSpacing"/>
        <w:rPr>
          <w:rFonts w:cs="Times New Roman"/>
          <w:szCs w:val="24"/>
        </w:rPr>
      </w:pPr>
    </w:p>
    <w:p w14:paraId="724FCABE" w14:textId="77777777" w:rsidR="00E06264" w:rsidRDefault="00E06264" w:rsidP="00E062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2025</w:t>
      </w:r>
    </w:p>
    <w:p w14:paraId="39383D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E262" w14:textId="77777777" w:rsidR="00E06264" w:rsidRDefault="00E06264" w:rsidP="009139A6">
      <w:r>
        <w:separator/>
      </w:r>
    </w:p>
  </w:endnote>
  <w:endnote w:type="continuationSeparator" w:id="0">
    <w:p w14:paraId="011C6E16" w14:textId="77777777" w:rsidR="00E06264" w:rsidRDefault="00E062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2A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64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51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8A6C4" w14:textId="77777777" w:rsidR="00E06264" w:rsidRDefault="00E06264" w:rsidP="009139A6">
      <w:r>
        <w:separator/>
      </w:r>
    </w:p>
  </w:footnote>
  <w:footnote w:type="continuationSeparator" w:id="0">
    <w:p w14:paraId="5FF09865" w14:textId="77777777" w:rsidR="00E06264" w:rsidRDefault="00E062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7B2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DC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06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6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3F86"/>
    <w:rsid w:val="00D72F1F"/>
    <w:rsid w:val="00DE227A"/>
    <w:rsid w:val="00E06264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DC534"/>
  <w15:chartTrackingRefBased/>
  <w15:docId w15:val="{7F631809-EE5E-4DF8-A3F5-A93F0B60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2025-06-07T20:59:00Z</dcterms:created>
  <dcterms:modified xsi:type="dcterms:W3CDTF">2025-06-07T20:59:00Z</dcterms:modified>
</cp:coreProperties>
</file>