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B1A" w:rsidRDefault="00615B1A" w:rsidP="00615B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MERELD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615B1A" w:rsidRDefault="00615B1A" w:rsidP="00615B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5B1A" w:rsidRDefault="00615B1A" w:rsidP="00615B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1B72" w:rsidRPr="003D1B72" w:rsidRDefault="003D1B72" w:rsidP="003D1B7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D1B72">
        <w:rPr>
          <w:rFonts w:ascii="Times New Roman" w:hAnsi="Times New Roman" w:cs="Times New Roman"/>
          <w:sz w:val="24"/>
          <w:szCs w:val="24"/>
        </w:rPr>
        <w:t>28 Nov.1422</w:t>
      </w:r>
      <w:r w:rsidRPr="003D1B72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 w:rsidRPr="003D1B72"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 w:rsidRPr="003D1B72">
        <w:rPr>
          <w:rFonts w:ascii="Times New Roman" w:hAnsi="Times New Roman" w:cs="Times New Roman"/>
          <w:sz w:val="24"/>
          <w:szCs w:val="24"/>
        </w:rPr>
        <w:t xml:space="preserve"> held in Chelmsford, Essex,</w:t>
      </w:r>
    </w:p>
    <w:p w:rsidR="003D1B72" w:rsidRPr="003D1B72" w:rsidRDefault="003D1B72" w:rsidP="003D1B7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D1B72">
        <w:rPr>
          <w:rFonts w:ascii="Times New Roman" w:hAnsi="Times New Roman" w:cs="Times New Roman"/>
          <w:sz w:val="24"/>
          <w:szCs w:val="24"/>
        </w:rPr>
        <w:tab/>
      </w:r>
      <w:r w:rsidRPr="003D1B72">
        <w:rPr>
          <w:rFonts w:ascii="Times New Roman" w:hAnsi="Times New Roman" w:cs="Times New Roman"/>
          <w:sz w:val="24"/>
          <w:szCs w:val="24"/>
        </w:rPr>
        <w:tab/>
        <w:t xml:space="preserve">into lands of the late Humphrey </w:t>
      </w:r>
      <w:proofErr w:type="spellStart"/>
      <w:r w:rsidRPr="003D1B72">
        <w:rPr>
          <w:rFonts w:ascii="Times New Roman" w:hAnsi="Times New Roman" w:cs="Times New Roman"/>
          <w:sz w:val="24"/>
          <w:szCs w:val="24"/>
        </w:rPr>
        <w:t>FitzWalter</w:t>
      </w:r>
      <w:proofErr w:type="spellEnd"/>
      <w:r w:rsidRPr="003D1B72">
        <w:rPr>
          <w:rFonts w:ascii="Times New Roman" w:hAnsi="Times New Roman" w:cs="Times New Roman"/>
          <w:sz w:val="24"/>
          <w:szCs w:val="24"/>
        </w:rPr>
        <w:t>(q.v.).</w:t>
      </w:r>
    </w:p>
    <w:p w:rsidR="003D1B72" w:rsidRPr="003D1B72" w:rsidRDefault="003D1B72" w:rsidP="00615B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D1B72">
        <w:rPr>
          <w:rFonts w:ascii="Times New Roman" w:hAnsi="Times New Roman" w:cs="Times New Roman"/>
          <w:sz w:val="24"/>
          <w:szCs w:val="24"/>
        </w:rPr>
        <w:tab/>
      </w:r>
      <w:r w:rsidRPr="003D1B72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3D1B72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3D1B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B72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3D1B72">
        <w:rPr>
          <w:rFonts w:ascii="Times New Roman" w:hAnsi="Times New Roman" w:cs="Times New Roman"/>
          <w:sz w:val="24"/>
          <w:szCs w:val="24"/>
        </w:rPr>
        <w:t xml:space="preserve"> 22-186)</w:t>
      </w:r>
    </w:p>
    <w:p w:rsidR="00615B1A" w:rsidRDefault="00615B1A" w:rsidP="00615B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Colchester, Essex,</w:t>
      </w:r>
    </w:p>
    <w:p w:rsidR="00615B1A" w:rsidRDefault="00615B1A" w:rsidP="00615B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Baynard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d.1434)(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615B1A" w:rsidRDefault="00615B1A" w:rsidP="00615B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24-178)</w:t>
      </w:r>
    </w:p>
    <w:p w:rsidR="00615B1A" w:rsidRDefault="00615B1A" w:rsidP="00615B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5B1A" w:rsidRDefault="00615B1A" w:rsidP="00615B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5B1A" w:rsidRDefault="00615B1A" w:rsidP="00615B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April 2016</w:t>
      </w:r>
    </w:p>
    <w:p w:rsidR="003D1B72" w:rsidRPr="006B459E" w:rsidRDefault="003D1B72" w:rsidP="00615B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October 2017</w:t>
      </w:r>
      <w:bookmarkStart w:id="0" w:name="_GoBack"/>
      <w:bookmarkEnd w:id="0"/>
    </w:p>
    <w:p w:rsidR="006B2F86" w:rsidRPr="00615B1A" w:rsidRDefault="003D1B7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615B1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5B1A" w:rsidRDefault="00615B1A" w:rsidP="00E71FC3">
      <w:pPr>
        <w:spacing w:after="0" w:line="240" w:lineRule="auto"/>
      </w:pPr>
      <w:r>
        <w:separator/>
      </w:r>
    </w:p>
  </w:endnote>
  <w:endnote w:type="continuationSeparator" w:id="0">
    <w:p w:rsidR="00615B1A" w:rsidRDefault="00615B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5B1A" w:rsidRDefault="00615B1A" w:rsidP="00E71FC3">
      <w:pPr>
        <w:spacing w:after="0" w:line="240" w:lineRule="auto"/>
      </w:pPr>
      <w:r>
        <w:separator/>
      </w:r>
    </w:p>
  </w:footnote>
  <w:footnote w:type="continuationSeparator" w:id="0">
    <w:p w:rsidR="00615B1A" w:rsidRDefault="00615B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B1A"/>
    <w:rsid w:val="003D1B72"/>
    <w:rsid w:val="00615B1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BAA7A"/>
  <w15:chartTrackingRefBased/>
  <w15:docId w15:val="{231F538E-23A6-45D8-92F8-7C5D8F4C3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2016-04-24T20:14:00Z</dcterms:created>
  <dcterms:modified xsi:type="dcterms:W3CDTF">2017-10-03T07:23:00Z</dcterms:modified>
</cp:coreProperties>
</file>