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9A6AB" w14:textId="77777777" w:rsidR="00496F23" w:rsidRDefault="00496F23" w:rsidP="00496F2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William MERREHAM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  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7DABE2A2" w14:textId="77777777" w:rsidR="00496F23" w:rsidRDefault="00496F23" w:rsidP="00496F2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46224C13" w14:textId="77777777" w:rsidR="00496F23" w:rsidRDefault="00496F23" w:rsidP="00496F2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CCD4C0C" w14:textId="77777777" w:rsidR="00496F23" w:rsidRDefault="00496F23" w:rsidP="00496F2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AEB255A" w14:textId="77777777" w:rsidR="00496F23" w:rsidRDefault="00496F23" w:rsidP="00496F2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>He was on the expedition to France, under the command of Sir John</w:t>
      </w:r>
    </w:p>
    <w:p w14:paraId="0A04C1FE" w14:textId="77777777" w:rsidR="00496F23" w:rsidRDefault="00496F23" w:rsidP="00496F2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Blount(q.v.).</w:t>
      </w:r>
    </w:p>
    <w:p w14:paraId="7392EE02" w14:textId="77777777" w:rsidR="00496F23" w:rsidRPr="00065994" w:rsidRDefault="00496F23" w:rsidP="00496F23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6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66C1C087" w14:textId="77777777" w:rsidR="00496F23" w:rsidRDefault="00496F23" w:rsidP="00496F23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3203FA59" w14:textId="77777777" w:rsidR="00496F23" w:rsidRDefault="00496F23" w:rsidP="00496F2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DA7F31C" w14:textId="77777777" w:rsidR="00496F23" w:rsidRDefault="00496F23" w:rsidP="00496F2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F265DA7" w14:textId="77777777" w:rsidR="00496F23" w:rsidRDefault="00496F23" w:rsidP="00496F2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23 December 2023</w:t>
      </w:r>
    </w:p>
    <w:p w14:paraId="6003D8C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488E5" w14:textId="77777777" w:rsidR="00496F23" w:rsidRDefault="00496F23" w:rsidP="009139A6">
      <w:r>
        <w:separator/>
      </w:r>
    </w:p>
  </w:endnote>
  <w:endnote w:type="continuationSeparator" w:id="0">
    <w:p w14:paraId="3870AADC" w14:textId="77777777" w:rsidR="00496F23" w:rsidRDefault="00496F2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D9A9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7F3D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067C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AAB25" w14:textId="77777777" w:rsidR="00496F23" w:rsidRDefault="00496F23" w:rsidP="009139A6">
      <w:r>
        <w:separator/>
      </w:r>
    </w:p>
  </w:footnote>
  <w:footnote w:type="continuationSeparator" w:id="0">
    <w:p w14:paraId="7D143DDD" w14:textId="77777777" w:rsidR="00496F23" w:rsidRDefault="00496F2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59E0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212B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5C8C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F23"/>
    <w:rsid w:val="000666E0"/>
    <w:rsid w:val="002510B7"/>
    <w:rsid w:val="00496F23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4CE1A"/>
  <w15:chartTrackingRefBased/>
  <w15:docId w15:val="{2A2D38CB-E25D-4B64-BC62-DC7FDF5DD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2024-02-23T20:06:00Z</dcterms:created>
  <dcterms:modified xsi:type="dcterms:W3CDTF">2024-02-23T20:07:00Z</dcterms:modified>
</cp:coreProperties>
</file>