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4AAF8" w14:textId="77777777" w:rsidR="006E4621" w:rsidRDefault="006E4621" w:rsidP="006E4621">
      <w:pPr>
        <w:pStyle w:val="NoSpacing"/>
      </w:pPr>
      <w:r>
        <w:rPr>
          <w:u w:val="single"/>
        </w:rPr>
        <w:t>William MEREDYTH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14:paraId="364FAAA9" w14:textId="77777777" w:rsidR="006E4621" w:rsidRDefault="006E4621" w:rsidP="006E4621">
      <w:pPr>
        <w:pStyle w:val="NoSpacing"/>
      </w:pPr>
    </w:p>
    <w:p w14:paraId="2952E293" w14:textId="77777777" w:rsidR="006E4621" w:rsidRDefault="006E4621" w:rsidP="006E4621">
      <w:pPr>
        <w:pStyle w:val="NoSpacing"/>
      </w:pPr>
    </w:p>
    <w:p w14:paraId="6BCAD853" w14:textId="77777777" w:rsidR="006E4621" w:rsidRDefault="006E4621" w:rsidP="006E4621">
      <w:pPr>
        <w:pStyle w:val="NoSpacing"/>
      </w:pPr>
      <w:r>
        <w:t>10 Apr.1442</w:t>
      </w:r>
      <w:r>
        <w:tab/>
        <w:t xml:space="preserve">He was a witness when John Wey(q.v.) and his wife, Margaret(q.v.), granted </w:t>
      </w:r>
    </w:p>
    <w:p w14:paraId="5FD9C776" w14:textId="77777777" w:rsidR="006E4621" w:rsidRDefault="006E4621" w:rsidP="006E4621">
      <w:pPr>
        <w:pStyle w:val="NoSpacing"/>
        <w:ind w:left="720" w:firstLine="720"/>
      </w:pPr>
      <w:r>
        <w:t xml:space="preserve">all their lands in Ledbury, Ledbury Foreign and </w:t>
      </w:r>
      <w:proofErr w:type="spellStart"/>
      <w:r>
        <w:t>Eastnor</w:t>
      </w:r>
      <w:proofErr w:type="spellEnd"/>
      <w:r>
        <w:t xml:space="preserve">, Herefordshire, to </w:t>
      </w:r>
    </w:p>
    <w:p w14:paraId="40C5D581" w14:textId="77777777" w:rsidR="006E4621" w:rsidRDefault="006E4621" w:rsidP="006E4621">
      <w:pPr>
        <w:pStyle w:val="NoSpacing"/>
        <w:ind w:left="720" w:firstLine="720"/>
      </w:pPr>
      <w:r>
        <w:t xml:space="preserve">David </w:t>
      </w:r>
      <w:proofErr w:type="spellStart"/>
      <w:r>
        <w:t>Cerde</w:t>
      </w:r>
      <w:proofErr w:type="spellEnd"/>
      <w:r>
        <w:t>(q.v.).</w:t>
      </w:r>
    </w:p>
    <w:p w14:paraId="009C9553" w14:textId="77777777" w:rsidR="006E4621" w:rsidRDefault="006E4621" w:rsidP="006E4621">
      <w:pPr>
        <w:pStyle w:val="NoSpacing"/>
      </w:pPr>
      <w:r>
        <w:tab/>
      </w:r>
      <w:r>
        <w:tab/>
        <w:t>(P.R.O. ref. MS 3688/296)</w:t>
      </w:r>
    </w:p>
    <w:p w14:paraId="1219545E" w14:textId="77777777" w:rsidR="006E4621" w:rsidRDefault="006E4621" w:rsidP="006E4621">
      <w:pPr>
        <w:pStyle w:val="NoSpacing"/>
      </w:pPr>
    </w:p>
    <w:p w14:paraId="70C64B00" w14:textId="77777777" w:rsidR="006E4621" w:rsidRDefault="006E4621" w:rsidP="006E4621">
      <w:pPr>
        <w:pStyle w:val="NoSpacing"/>
      </w:pPr>
    </w:p>
    <w:p w14:paraId="023834D4" w14:textId="77777777" w:rsidR="006E4621" w:rsidRDefault="006E4621" w:rsidP="006E4621">
      <w:pPr>
        <w:pStyle w:val="NoSpacing"/>
      </w:pPr>
      <w:r>
        <w:t>8 May 2019</w:t>
      </w:r>
    </w:p>
    <w:p w14:paraId="1EA57A7A" w14:textId="77777777" w:rsidR="006B2F86" w:rsidRPr="00E71FC3" w:rsidRDefault="006E46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060A2" w14:textId="77777777" w:rsidR="006E4621" w:rsidRDefault="006E4621" w:rsidP="00E71FC3">
      <w:pPr>
        <w:spacing w:after="0" w:line="240" w:lineRule="auto"/>
      </w:pPr>
      <w:r>
        <w:separator/>
      </w:r>
    </w:p>
  </w:endnote>
  <w:endnote w:type="continuationSeparator" w:id="0">
    <w:p w14:paraId="169CB42B" w14:textId="77777777" w:rsidR="006E4621" w:rsidRDefault="006E4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63A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85703" w14:textId="77777777" w:rsidR="006E4621" w:rsidRDefault="006E4621" w:rsidP="00E71FC3">
      <w:pPr>
        <w:spacing w:after="0" w:line="240" w:lineRule="auto"/>
      </w:pPr>
      <w:r>
        <w:separator/>
      </w:r>
    </w:p>
  </w:footnote>
  <w:footnote w:type="continuationSeparator" w:id="0">
    <w:p w14:paraId="44A21E99" w14:textId="77777777" w:rsidR="006E4621" w:rsidRDefault="006E4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21"/>
    <w:rsid w:val="001A7C09"/>
    <w:rsid w:val="00577BD5"/>
    <w:rsid w:val="00656CBA"/>
    <w:rsid w:val="006A1F77"/>
    <w:rsid w:val="006E462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599B0"/>
  <w15:chartTrackingRefBased/>
  <w15:docId w15:val="{E08442D1-3285-4A65-AA08-90722D5F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2019-05-30T19:36:00Z</dcterms:created>
  <dcterms:modified xsi:type="dcterms:W3CDTF">2019-05-30T19:37:00Z</dcterms:modified>
</cp:coreProperties>
</file>