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2103D" w:rsidP="00C009D8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MERE</w:t>
      </w:r>
      <w:r>
        <w:t xml:space="preserve">      </w:t>
      </w:r>
      <w:r>
        <w:t>(fl.1399-1400)</w:t>
      </w:r>
    </w:p>
    <w:p w:rsidR="0082103D" w:rsidRDefault="0082103D" w:rsidP="00C009D8">
      <w:pPr>
        <w:pStyle w:val="NoSpacing"/>
      </w:pPr>
      <w:proofErr w:type="gramStart"/>
      <w:r>
        <w:t>of</w:t>
      </w:r>
      <w:proofErr w:type="gramEnd"/>
      <w:r>
        <w:t xml:space="preserve"> Colchester. Butcher.</w:t>
      </w:r>
    </w:p>
    <w:p w:rsidR="0082103D" w:rsidRDefault="0082103D" w:rsidP="00C009D8">
      <w:pPr>
        <w:pStyle w:val="NoSpacing"/>
      </w:pPr>
    </w:p>
    <w:p w:rsidR="0082103D" w:rsidRDefault="0082103D" w:rsidP="00C009D8">
      <w:pPr>
        <w:pStyle w:val="NoSpacing"/>
      </w:pPr>
    </w:p>
    <w:p w:rsidR="0082103D" w:rsidRDefault="0082103D" w:rsidP="0082103D">
      <w:pPr>
        <w:pStyle w:val="NoSpacing"/>
      </w:pPr>
      <w:r>
        <w:t xml:space="preserve">   1399-1400</w:t>
      </w:r>
      <w:r>
        <w:tab/>
        <w:t>He</w:t>
      </w:r>
      <w:r>
        <w:t xml:space="preserve"> became a Burgess.</w:t>
      </w:r>
      <w:bookmarkStart w:id="0" w:name="_GoBack"/>
      <w:bookmarkEnd w:id="0"/>
    </w:p>
    <w:p w:rsidR="0082103D" w:rsidRDefault="0082103D" w:rsidP="0082103D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p.85</w:t>
      </w:r>
      <w:proofErr w:type="gramEnd"/>
      <w:r>
        <w:t>)</w:t>
      </w:r>
    </w:p>
    <w:p w:rsidR="0082103D" w:rsidRDefault="0082103D" w:rsidP="0082103D">
      <w:pPr>
        <w:pStyle w:val="NoSpacing"/>
      </w:pPr>
    </w:p>
    <w:p w:rsidR="0082103D" w:rsidRDefault="0082103D" w:rsidP="0082103D">
      <w:pPr>
        <w:pStyle w:val="NoSpacing"/>
      </w:pPr>
    </w:p>
    <w:p w:rsidR="0082103D" w:rsidRPr="0082103D" w:rsidRDefault="0082103D" w:rsidP="0082103D">
      <w:pPr>
        <w:pStyle w:val="NoSpacing"/>
      </w:pPr>
      <w:r>
        <w:t>23 March 2014</w:t>
      </w:r>
    </w:p>
    <w:sectPr w:rsidR="0082103D" w:rsidRPr="008210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3D" w:rsidRDefault="0082103D" w:rsidP="00920DE3">
      <w:pPr>
        <w:spacing w:after="0" w:line="240" w:lineRule="auto"/>
      </w:pPr>
      <w:r>
        <w:separator/>
      </w:r>
    </w:p>
  </w:endnote>
  <w:endnote w:type="continuationSeparator" w:id="0">
    <w:p w:rsidR="0082103D" w:rsidRDefault="008210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3D" w:rsidRDefault="0082103D" w:rsidP="00920DE3">
      <w:pPr>
        <w:spacing w:after="0" w:line="240" w:lineRule="auto"/>
      </w:pPr>
      <w:r>
        <w:separator/>
      </w:r>
    </w:p>
  </w:footnote>
  <w:footnote w:type="continuationSeparator" w:id="0">
    <w:p w:rsidR="0082103D" w:rsidRDefault="008210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3D"/>
    <w:rsid w:val="00120749"/>
    <w:rsid w:val="00624CAE"/>
    <w:rsid w:val="0082103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2014-03-23T20:11:00Z</dcterms:created>
  <dcterms:modified xsi:type="dcterms:W3CDTF">2014-03-23T20:12:00Z</dcterms:modified>
</cp:coreProperties>
</file>