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2DB" w:rsidRDefault="004732DB" w:rsidP="004732DB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MERE</w:t>
      </w:r>
      <w:r>
        <w:t xml:space="preserve">      </w:t>
      </w:r>
      <w:r>
        <w:t>(fl.1429)</w:t>
      </w:r>
    </w:p>
    <w:p w:rsidR="004732DB" w:rsidRDefault="004732DB" w:rsidP="004732DB">
      <w:pPr>
        <w:pStyle w:val="NoSpacing"/>
      </w:pPr>
    </w:p>
    <w:p w:rsidR="004732DB" w:rsidRDefault="004732DB" w:rsidP="004732DB">
      <w:pPr>
        <w:pStyle w:val="NoSpacing"/>
      </w:pPr>
    </w:p>
    <w:p w:rsidR="004732DB" w:rsidRDefault="004732DB" w:rsidP="004732DB">
      <w:pPr>
        <w:pStyle w:val="NoSpacing"/>
      </w:pPr>
      <w:r>
        <w:t>30 Jun.1429</w:t>
      </w:r>
      <w:r>
        <w:tab/>
        <w:t xml:space="preserve">He was a juror on the inquisition held at </w:t>
      </w:r>
      <w:proofErr w:type="spellStart"/>
      <w:r>
        <w:t>Kingsclere</w:t>
      </w:r>
      <w:proofErr w:type="spellEnd"/>
      <w:r>
        <w:t>, Hampshire,</w:t>
      </w:r>
    </w:p>
    <w:p w:rsidR="004732DB" w:rsidRDefault="004732DB" w:rsidP="004732DB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age and identity of the heir of Richard </w:t>
      </w:r>
      <w:proofErr w:type="spellStart"/>
      <w:r>
        <w:t>Avenell</w:t>
      </w:r>
      <w:proofErr w:type="spellEnd"/>
      <w:r>
        <w:t>(q.v.).</w:t>
      </w:r>
    </w:p>
    <w:p w:rsidR="004732DB" w:rsidRDefault="004732DB" w:rsidP="004732DB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p.308)</w:t>
      </w:r>
    </w:p>
    <w:p w:rsidR="004732DB" w:rsidRDefault="004732DB" w:rsidP="004732DB">
      <w:pPr>
        <w:pStyle w:val="NoSpacing"/>
      </w:pPr>
    </w:p>
    <w:p w:rsidR="004732DB" w:rsidRDefault="004732DB" w:rsidP="004732DB">
      <w:pPr>
        <w:pStyle w:val="NoSpacing"/>
      </w:pPr>
    </w:p>
    <w:p w:rsidR="004732DB" w:rsidRPr="004732DB" w:rsidRDefault="004732DB" w:rsidP="004732DB">
      <w:pPr>
        <w:pStyle w:val="NoSpacing"/>
      </w:pPr>
      <w:r>
        <w:t>31 July 2015</w:t>
      </w:r>
      <w:bookmarkStart w:id="0" w:name="_GoBack"/>
      <w:bookmarkEnd w:id="0"/>
    </w:p>
    <w:sectPr w:rsidR="004732DB" w:rsidRPr="004732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2DB" w:rsidRDefault="004732DB" w:rsidP="00920DE3">
      <w:pPr>
        <w:spacing w:after="0" w:line="240" w:lineRule="auto"/>
      </w:pPr>
      <w:r>
        <w:separator/>
      </w:r>
    </w:p>
  </w:endnote>
  <w:endnote w:type="continuationSeparator" w:id="0">
    <w:p w:rsidR="004732DB" w:rsidRDefault="004732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2DB" w:rsidRDefault="004732DB" w:rsidP="00920DE3">
      <w:pPr>
        <w:spacing w:after="0" w:line="240" w:lineRule="auto"/>
      </w:pPr>
      <w:r>
        <w:separator/>
      </w:r>
    </w:p>
  </w:footnote>
  <w:footnote w:type="continuationSeparator" w:id="0">
    <w:p w:rsidR="004732DB" w:rsidRDefault="004732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2DB"/>
    <w:rsid w:val="00120749"/>
    <w:rsid w:val="004732D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2015-07-31T10:03:00Z</dcterms:created>
  <dcterms:modified xsi:type="dcterms:W3CDTF">2015-07-31T10:04:00Z</dcterms:modified>
</cp:coreProperties>
</file>