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A1F41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9DDE5EA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A3208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DFF39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Brodok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pardoned for not appearing to answer him touching</w:t>
      </w:r>
    </w:p>
    <w:p w14:paraId="30650EE4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debt of 60s.   (C.P.R. 1408-13 p.9)</w:t>
      </w:r>
    </w:p>
    <w:p w14:paraId="2FF91653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DA2B4C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BBE7B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72D2F" w14:textId="77777777" w:rsidR="00617159" w:rsidRDefault="00617159" w:rsidP="006171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36D0C74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F7B4D" w14:textId="77777777" w:rsidR="00617159" w:rsidRDefault="00617159" w:rsidP="009139A6">
      <w:r>
        <w:separator/>
      </w:r>
    </w:p>
  </w:endnote>
  <w:endnote w:type="continuationSeparator" w:id="0">
    <w:p w14:paraId="4D248B5F" w14:textId="77777777" w:rsidR="00617159" w:rsidRDefault="006171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8D0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8E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8DF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91C73" w14:textId="77777777" w:rsidR="00617159" w:rsidRDefault="00617159" w:rsidP="009139A6">
      <w:r>
        <w:separator/>
      </w:r>
    </w:p>
  </w:footnote>
  <w:footnote w:type="continuationSeparator" w:id="0">
    <w:p w14:paraId="275E2554" w14:textId="77777777" w:rsidR="00617159" w:rsidRDefault="006171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D2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062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60A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159"/>
    <w:rsid w:val="000666E0"/>
    <w:rsid w:val="002510B7"/>
    <w:rsid w:val="005C130B"/>
    <w:rsid w:val="0061715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68D7"/>
  <w15:chartTrackingRefBased/>
  <w15:docId w15:val="{3B3F419C-03BA-4B6C-8451-7BA448AA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2022-05-30T07:10:00Z</dcterms:created>
  <dcterms:modified xsi:type="dcterms:W3CDTF">2022-05-30T07:11:00Z</dcterms:modified>
</cp:coreProperties>
</file>