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8B4" w:rsidRPr="007248DC" w:rsidRDefault="001518B4" w:rsidP="001518B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  <w:u w:val="single"/>
        </w:rPr>
        <w:t>Thomas MERE</w:t>
      </w:r>
      <w:r w:rsidRPr="007248DC">
        <w:rPr>
          <w:rFonts w:ascii="Times New Roman" w:hAnsi="Times New Roman" w:cs="Times New Roman"/>
          <w:sz w:val="24"/>
          <w:szCs w:val="24"/>
        </w:rPr>
        <w:t xml:space="preserve">    (fl.1505)</w:t>
      </w:r>
    </w:p>
    <w:p w:rsidR="001518B4" w:rsidRPr="007248DC" w:rsidRDefault="001518B4" w:rsidP="001518B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of Leeds, Kent.</w:t>
      </w:r>
    </w:p>
    <w:p w:rsidR="001518B4" w:rsidRPr="007248DC" w:rsidRDefault="001518B4" w:rsidP="001518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18B4" w:rsidRPr="007248DC" w:rsidRDefault="001518B4" w:rsidP="001518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18B4" w:rsidRPr="007248DC" w:rsidRDefault="001518B4" w:rsidP="001518B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ab/>
        <w:t>1505</w:t>
      </w:r>
      <w:r w:rsidRPr="007248DC">
        <w:rPr>
          <w:rFonts w:ascii="Times New Roman" w:hAnsi="Times New Roman" w:cs="Times New Roman"/>
          <w:sz w:val="24"/>
          <w:szCs w:val="24"/>
        </w:rPr>
        <w:tab/>
        <w:t>He made his Will.   (Plomer p.328)</w:t>
      </w:r>
    </w:p>
    <w:p w:rsidR="001518B4" w:rsidRPr="007248DC" w:rsidRDefault="001518B4" w:rsidP="001518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18B4" w:rsidRPr="007248DC" w:rsidRDefault="001518B4" w:rsidP="001518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518B4" w:rsidRPr="007248DC" w:rsidRDefault="001518B4" w:rsidP="001518B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29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8B4" w:rsidRDefault="001518B4" w:rsidP="00564E3C">
      <w:pPr>
        <w:spacing w:after="0" w:line="240" w:lineRule="auto"/>
      </w:pPr>
      <w:r>
        <w:separator/>
      </w:r>
    </w:p>
  </w:endnote>
  <w:endnote w:type="continuationSeparator" w:id="0">
    <w:p w:rsidR="001518B4" w:rsidRDefault="001518B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518B4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8B4" w:rsidRDefault="001518B4" w:rsidP="00564E3C">
      <w:pPr>
        <w:spacing w:after="0" w:line="240" w:lineRule="auto"/>
      </w:pPr>
      <w:r>
        <w:separator/>
      </w:r>
    </w:p>
  </w:footnote>
  <w:footnote w:type="continuationSeparator" w:id="0">
    <w:p w:rsidR="001518B4" w:rsidRDefault="001518B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8B4"/>
    <w:rsid w:val="001518B4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DBBC03-3FCC-4AB9-9350-EF63DEF1A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2016-01-05T19:26:00Z</dcterms:created>
  <dcterms:modified xsi:type="dcterms:W3CDTF">2016-01-05T19:27:00Z</dcterms:modified>
</cp:coreProperties>
</file>