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3C8" w:rsidRDefault="00F743C8" w:rsidP="00F743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MERE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F743C8" w:rsidRDefault="00F743C8" w:rsidP="00F743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Milverton, Somerset. Fisher.</w:t>
      </w:r>
    </w:p>
    <w:p w:rsidR="00F743C8" w:rsidRDefault="00F743C8" w:rsidP="00F743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3C8" w:rsidRDefault="00F743C8" w:rsidP="00F743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3C8" w:rsidRDefault="00F743C8" w:rsidP="00F743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Maryman(q.v.) brought a plaint of debt against him, Robert</w:t>
      </w:r>
    </w:p>
    <w:p w:rsidR="00F743C8" w:rsidRDefault="00F743C8" w:rsidP="00F743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Ryston of Bridgewater(q.v.) and William Pole of Trull(q.v.).</w:t>
      </w:r>
    </w:p>
    <w:p w:rsidR="00F743C8" w:rsidRDefault="00F743C8" w:rsidP="00F743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F743C8" w:rsidRDefault="00F743C8" w:rsidP="00F743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3C8" w:rsidRDefault="00F743C8" w:rsidP="00F743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43C8" w:rsidRDefault="00F743C8" w:rsidP="00F743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3C8" w:rsidRDefault="00F743C8" w:rsidP="00564E3C">
      <w:pPr>
        <w:spacing w:after="0" w:line="240" w:lineRule="auto"/>
      </w:pPr>
      <w:r>
        <w:separator/>
      </w:r>
    </w:p>
  </w:endnote>
  <w:endnote w:type="continuationSeparator" w:id="0">
    <w:p w:rsidR="00F743C8" w:rsidRDefault="00F743C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743C8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3C8" w:rsidRDefault="00F743C8" w:rsidP="00564E3C">
      <w:pPr>
        <w:spacing w:after="0" w:line="240" w:lineRule="auto"/>
      </w:pPr>
      <w:r>
        <w:separator/>
      </w:r>
    </w:p>
  </w:footnote>
  <w:footnote w:type="continuationSeparator" w:id="0">
    <w:p w:rsidR="00F743C8" w:rsidRDefault="00F743C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C8"/>
    <w:rsid w:val="00372DC6"/>
    <w:rsid w:val="00564E3C"/>
    <w:rsid w:val="0064591D"/>
    <w:rsid w:val="00DD5B8A"/>
    <w:rsid w:val="00EB41B8"/>
    <w:rsid w:val="00F14DE1"/>
    <w:rsid w:val="00F7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5B10B6-B214-4B66-B158-51E6AFC07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743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2015-12-16T20:29:00Z</dcterms:created>
  <dcterms:modified xsi:type="dcterms:W3CDTF">2015-12-16T20:29:00Z</dcterms:modified>
</cp:coreProperties>
</file>