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7AC56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4DBB53C1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8FE43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8F2070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</w:t>
      </w:r>
    </w:p>
    <w:p w14:paraId="3DDC4932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6F0DB34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20-43)</w:t>
      </w:r>
    </w:p>
    <w:p w14:paraId="21164424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40E248" w14:textId="77777777" w:rsidR="00FD5761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35CFC1" w14:textId="77777777" w:rsidR="00FD5761" w:rsidRPr="00E067EB" w:rsidRDefault="00FD5761" w:rsidP="00FD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5A717A7C" w14:textId="0D6FF2A9" w:rsidR="00BA00AB" w:rsidRPr="00FD576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D57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FA1B" w14:textId="77777777" w:rsidR="00FD5761" w:rsidRDefault="00FD5761" w:rsidP="009139A6">
      <w:r>
        <w:separator/>
      </w:r>
    </w:p>
  </w:endnote>
  <w:endnote w:type="continuationSeparator" w:id="0">
    <w:p w14:paraId="2B2ACFD3" w14:textId="77777777" w:rsidR="00FD5761" w:rsidRDefault="00FD57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E0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D9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21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E094" w14:textId="77777777" w:rsidR="00FD5761" w:rsidRDefault="00FD5761" w:rsidP="009139A6">
      <w:r>
        <w:separator/>
      </w:r>
    </w:p>
  </w:footnote>
  <w:footnote w:type="continuationSeparator" w:id="0">
    <w:p w14:paraId="309D8DDB" w14:textId="77777777" w:rsidR="00FD5761" w:rsidRDefault="00FD57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B9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EC9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43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6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D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CDA49"/>
  <w15:chartTrackingRefBased/>
  <w15:docId w15:val="{E58FB78E-D4AB-4326-8694-210F8780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2021-09-23T18:00:00Z</dcterms:created>
  <dcterms:modified xsi:type="dcterms:W3CDTF">2021-09-23T18:01:00Z</dcterms:modified>
</cp:coreProperties>
</file>