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33E" w:rsidRDefault="0070633E" w:rsidP="007063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Laurence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MERE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0633E" w:rsidRDefault="0070633E" w:rsidP="007063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633E" w:rsidRDefault="0070633E" w:rsidP="007063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633E" w:rsidRDefault="0070633E" w:rsidP="007063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Dorking, Surrey,</w:t>
      </w:r>
    </w:p>
    <w:p w:rsidR="0070633E" w:rsidRDefault="0070633E" w:rsidP="007063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Thomas Aylesbury(q.v.).</w:t>
      </w:r>
    </w:p>
    <w:p w:rsidR="0070633E" w:rsidRDefault="0070633E" w:rsidP="007063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15AC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21-93)</w:t>
      </w:r>
    </w:p>
    <w:p w:rsidR="0070633E" w:rsidRDefault="0070633E" w:rsidP="007063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633E" w:rsidRDefault="0070633E" w:rsidP="007063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633E" w:rsidRPr="0070633E" w:rsidRDefault="0070633E" w:rsidP="007063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2015</w:t>
      </w:r>
      <w:bookmarkStart w:id="0" w:name="_GoBack"/>
      <w:bookmarkEnd w:id="0"/>
    </w:p>
    <w:sectPr w:rsidR="0070633E" w:rsidRPr="00706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33E" w:rsidRDefault="0070633E" w:rsidP="00564E3C">
      <w:pPr>
        <w:spacing w:after="0" w:line="240" w:lineRule="auto"/>
      </w:pPr>
      <w:r>
        <w:separator/>
      </w:r>
    </w:p>
  </w:endnote>
  <w:endnote w:type="continuationSeparator" w:id="0">
    <w:p w:rsidR="0070633E" w:rsidRDefault="0070633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633E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33E" w:rsidRDefault="0070633E" w:rsidP="00564E3C">
      <w:pPr>
        <w:spacing w:after="0" w:line="240" w:lineRule="auto"/>
      </w:pPr>
      <w:r>
        <w:separator/>
      </w:r>
    </w:p>
  </w:footnote>
  <w:footnote w:type="continuationSeparator" w:id="0">
    <w:p w:rsidR="0070633E" w:rsidRDefault="0070633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33E"/>
    <w:rsid w:val="00372DC6"/>
    <w:rsid w:val="00564E3C"/>
    <w:rsid w:val="0064591D"/>
    <w:rsid w:val="0070633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0B3A9"/>
  <w15:chartTrackingRefBased/>
  <w15:docId w15:val="{3F473F48-A153-4EA6-A3BA-263B799C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063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2015-11-11T21:06:00Z</dcterms:created>
  <dcterms:modified xsi:type="dcterms:W3CDTF">2015-11-11T21:07:00Z</dcterms:modified>
</cp:coreProperties>
</file>