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907A0" w14:textId="77777777" w:rsidR="00836790" w:rsidRPr="00836790" w:rsidRDefault="00836790" w:rsidP="00836790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836790">
        <w:rPr>
          <w:rFonts w:ascii="Times New Roman" w:hAnsi="Times New Roman" w:cs="Times New Roman"/>
          <w:sz w:val="24"/>
          <w:szCs w:val="24"/>
          <w:u w:val="single"/>
        </w:rPr>
        <w:t>John MERE</w:t>
      </w:r>
      <w:r w:rsidRPr="0083679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836790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36790">
        <w:rPr>
          <w:rFonts w:ascii="Times New Roman" w:hAnsi="Times New Roman" w:cs="Times New Roman"/>
          <w:sz w:val="24"/>
          <w:szCs w:val="24"/>
        </w:rPr>
        <w:t>fl.1508)</w:t>
      </w:r>
    </w:p>
    <w:p w14:paraId="32662A4A" w14:textId="77777777" w:rsidR="00836790" w:rsidRPr="00836790" w:rsidRDefault="00836790" w:rsidP="00836790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 w:rsidRPr="00836790">
        <w:rPr>
          <w:rFonts w:ascii="Times New Roman" w:hAnsi="Times New Roman" w:cs="Times New Roman"/>
          <w:sz w:val="24"/>
          <w:szCs w:val="24"/>
        </w:rPr>
        <w:t>of Norwich.</w:t>
      </w:r>
    </w:p>
    <w:p w14:paraId="14713653" w14:textId="77777777" w:rsidR="00836790" w:rsidRPr="00836790" w:rsidRDefault="00836790" w:rsidP="00836790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63DC5AC" w14:textId="77777777" w:rsidR="00836790" w:rsidRPr="00836790" w:rsidRDefault="00836790" w:rsidP="00836790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AD5482E" w14:textId="77777777" w:rsidR="00836790" w:rsidRPr="00836790" w:rsidRDefault="00836790" w:rsidP="00836790">
      <w:pPr>
        <w:pStyle w:val="NoSpacing"/>
        <w:tabs>
          <w:tab w:val="left" w:pos="720"/>
        </w:tabs>
        <w:rPr>
          <w:rStyle w:val="s1"/>
        </w:rPr>
      </w:pPr>
      <w:r w:rsidRPr="00836790">
        <w:rPr>
          <w:rFonts w:ascii="Times New Roman" w:hAnsi="Times New Roman" w:cs="Times New Roman"/>
          <w:sz w:val="24"/>
          <w:szCs w:val="24"/>
        </w:rPr>
        <w:tab/>
        <w:t>1508</w:t>
      </w:r>
      <w:r w:rsidRPr="00836790">
        <w:rPr>
          <w:rFonts w:ascii="Times New Roman" w:hAnsi="Times New Roman" w:cs="Times New Roman"/>
          <w:sz w:val="24"/>
          <w:szCs w:val="24"/>
        </w:rPr>
        <w:tab/>
      </w:r>
      <w:r w:rsidRPr="00836790">
        <w:rPr>
          <w:rStyle w:val="s1"/>
        </w:rPr>
        <w:t>He made his Will.</w:t>
      </w:r>
    </w:p>
    <w:p w14:paraId="033EC762" w14:textId="77777777" w:rsidR="00836790" w:rsidRPr="00836790" w:rsidRDefault="00836790" w:rsidP="00836790">
      <w:pPr>
        <w:pStyle w:val="NoSpacing"/>
        <w:tabs>
          <w:tab w:val="left" w:pos="720"/>
        </w:tabs>
        <w:rPr>
          <w:rStyle w:val="s1"/>
        </w:rPr>
      </w:pPr>
      <w:r w:rsidRPr="00836790">
        <w:rPr>
          <w:rStyle w:val="s1"/>
        </w:rPr>
        <w:tab/>
      </w:r>
      <w:r w:rsidRPr="00836790">
        <w:rPr>
          <w:rStyle w:val="s1"/>
        </w:rPr>
        <w:tab/>
        <w:t>(</w:t>
      </w:r>
      <w:hyperlink r:id="rId6" w:history="1">
        <w:r w:rsidRPr="00836790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836790">
        <w:rPr>
          <w:rStyle w:val="s1"/>
        </w:rPr>
        <w:t xml:space="preserve">  Cat. Ref. NCC Will register, </w:t>
      </w:r>
      <w:proofErr w:type="spellStart"/>
      <w:r w:rsidRPr="00836790">
        <w:rPr>
          <w:rStyle w:val="s1"/>
        </w:rPr>
        <w:t>Spyltymber</w:t>
      </w:r>
      <w:proofErr w:type="spellEnd"/>
      <w:r w:rsidRPr="00836790">
        <w:rPr>
          <w:rStyle w:val="s1"/>
        </w:rPr>
        <w:t xml:space="preserve"> 56)</w:t>
      </w:r>
    </w:p>
    <w:p w14:paraId="1A73B6B2" w14:textId="77777777" w:rsidR="00836790" w:rsidRPr="00836790" w:rsidRDefault="00836790" w:rsidP="00836790">
      <w:pPr>
        <w:pStyle w:val="NoSpacing"/>
        <w:tabs>
          <w:tab w:val="left" w:pos="720"/>
        </w:tabs>
        <w:rPr>
          <w:rStyle w:val="s1"/>
        </w:rPr>
      </w:pPr>
    </w:p>
    <w:p w14:paraId="64349811" w14:textId="77777777" w:rsidR="00836790" w:rsidRPr="00836790" w:rsidRDefault="00836790" w:rsidP="00836790">
      <w:pPr>
        <w:pStyle w:val="NoSpacing"/>
        <w:tabs>
          <w:tab w:val="left" w:pos="720"/>
        </w:tabs>
        <w:rPr>
          <w:rStyle w:val="s1"/>
        </w:rPr>
      </w:pPr>
    </w:p>
    <w:p w14:paraId="50BAA701" w14:textId="77777777" w:rsidR="00836790" w:rsidRPr="00836790" w:rsidRDefault="00836790" w:rsidP="00836790">
      <w:pPr>
        <w:pStyle w:val="NoSpacing"/>
        <w:tabs>
          <w:tab w:val="left" w:pos="720"/>
        </w:tabs>
        <w:rPr>
          <w:rStyle w:val="s1"/>
        </w:rPr>
      </w:pPr>
      <w:r w:rsidRPr="00836790">
        <w:rPr>
          <w:rStyle w:val="s1"/>
        </w:rPr>
        <w:t>31 August 2021</w:t>
      </w:r>
    </w:p>
    <w:p w14:paraId="49DFBF79" w14:textId="77777777" w:rsidR="00BA00AB" w:rsidRPr="0083679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367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41D3D" w14:textId="77777777" w:rsidR="00836790" w:rsidRDefault="00836790" w:rsidP="009139A6">
      <w:r>
        <w:separator/>
      </w:r>
    </w:p>
  </w:endnote>
  <w:endnote w:type="continuationSeparator" w:id="0">
    <w:p w14:paraId="4055241E" w14:textId="77777777" w:rsidR="00836790" w:rsidRDefault="0083679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3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3A2A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2AA8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16B63" w14:textId="77777777" w:rsidR="00836790" w:rsidRDefault="00836790" w:rsidP="009139A6">
      <w:r>
        <w:separator/>
      </w:r>
    </w:p>
  </w:footnote>
  <w:footnote w:type="continuationSeparator" w:id="0">
    <w:p w14:paraId="640E14AD" w14:textId="77777777" w:rsidR="00836790" w:rsidRDefault="0083679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650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139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334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90"/>
    <w:rsid w:val="000666E0"/>
    <w:rsid w:val="002510B7"/>
    <w:rsid w:val="005C130B"/>
    <w:rsid w:val="00826F5C"/>
    <w:rsid w:val="00836790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D15B"/>
  <w15:chartTrackingRefBased/>
  <w15:docId w15:val="{CD9CE2B5-0EDC-4F59-9F63-B45C1350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679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83679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2021-09-10T06:50:00Z</dcterms:created>
  <dcterms:modified xsi:type="dcterms:W3CDTF">2021-09-10T06:50:00Z</dcterms:modified>
</cp:coreProperties>
</file>