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5A3" w:rsidRDefault="001945A3" w:rsidP="001945A3">
      <w:pPr>
        <w:pStyle w:val="p1"/>
        <w:rPr>
          <w:rStyle w:val="s1"/>
        </w:rPr>
      </w:pPr>
      <w:r>
        <w:rPr>
          <w:rStyle w:val="s1"/>
          <w:u w:val="single"/>
        </w:rPr>
        <w:t>John at MERE (ATTEMER)</w:t>
      </w:r>
      <w:r>
        <w:rPr>
          <w:rStyle w:val="s1"/>
        </w:rPr>
        <w:tab/>
        <w:t xml:space="preserve">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1945A3" w:rsidRDefault="001945A3" w:rsidP="001945A3">
      <w:pPr>
        <w:pStyle w:val="p1"/>
        <w:rPr>
          <w:rStyle w:val="s1"/>
        </w:rPr>
      </w:pPr>
      <w:r>
        <w:rPr>
          <w:rStyle w:val="s1"/>
        </w:rPr>
        <w:t>of Norwich. Writer.</w:t>
      </w:r>
    </w:p>
    <w:p w:rsidR="001945A3" w:rsidRDefault="001945A3" w:rsidP="001945A3">
      <w:pPr>
        <w:pStyle w:val="p1"/>
        <w:rPr>
          <w:rStyle w:val="s1"/>
        </w:rPr>
      </w:pPr>
    </w:p>
    <w:p w:rsidR="001945A3" w:rsidRDefault="001945A3" w:rsidP="001945A3">
      <w:pPr>
        <w:pStyle w:val="p1"/>
        <w:rPr>
          <w:rStyle w:val="s1"/>
        </w:rPr>
      </w:pPr>
    </w:p>
    <w:p w:rsidR="001945A3" w:rsidRDefault="001945A3" w:rsidP="001945A3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1945A3" w:rsidRDefault="001945A3" w:rsidP="001945A3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451)</w:t>
      </w:r>
    </w:p>
    <w:p w:rsidR="001945A3" w:rsidRDefault="001945A3" w:rsidP="001945A3">
      <w:pPr>
        <w:pStyle w:val="p1"/>
        <w:rPr>
          <w:rStyle w:val="s1"/>
        </w:rPr>
      </w:pPr>
    </w:p>
    <w:p w:rsidR="001945A3" w:rsidRDefault="001945A3" w:rsidP="001945A3">
      <w:pPr>
        <w:pStyle w:val="p1"/>
        <w:rPr>
          <w:rStyle w:val="s1"/>
        </w:rPr>
      </w:pPr>
    </w:p>
    <w:p w:rsidR="001945A3" w:rsidRDefault="001945A3" w:rsidP="001945A3">
      <w:pPr>
        <w:pStyle w:val="p1"/>
        <w:rPr>
          <w:rStyle w:val="s1"/>
        </w:rPr>
      </w:pPr>
      <w:r>
        <w:rPr>
          <w:rStyle w:val="s1"/>
        </w:rPr>
        <w:t>30 November 2016</w:t>
      </w:r>
    </w:p>
    <w:p w:rsidR="006B2F86" w:rsidRPr="00E71FC3" w:rsidRDefault="001945A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5A3" w:rsidRDefault="001945A3" w:rsidP="00E71FC3">
      <w:r>
        <w:separator/>
      </w:r>
    </w:p>
  </w:endnote>
  <w:endnote w:type="continuationSeparator" w:id="0">
    <w:p w:rsidR="001945A3" w:rsidRDefault="001945A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5A3" w:rsidRDefault="001945A3" w:rsidP="00E71FC3">
      <w:r>
        <w:separator/>
      </w:r>
    </w:p>
  </w:footnote>
  <w:footnote w:type="continuationSeparator" w:id="0">
    <w:p w:rsidR="001945A3" w:rsidRDefault="001945A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5A3"/>
    <w:rsid w:val="001945A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C585FA-8EDB-4706-85A0-9B005652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945A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1945A3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1945A3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1945A3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2017-01-08T19:35:00Z</dcterms:created>
  <dcterms:modified xsi:type="dcterms:W3CDTF">2017-01-08T19:36:00Z</dcterms:modified>
</cp:coreProperties>
</file>