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7904A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 MERE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DB752EE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 Barber.</w:t>
      </w:r>
    </w:p>
    <w:p w14:paraId="0CF54B75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</w:p>
    <w:p w14:paraId="395C768F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</w:p>
    <w:p w14:paraId="2B3D287D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64470366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(https://waalt.uh.edu/index.php/CP40/861)</w:t>
      </w:r>
    </w:p>
    <w:p w14:paraId="135A3E8B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</w:p>
    <w:p w14:paraId="081E0FD9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</w:p>
    <w:p w14:paraId="0452B7E6" w14:textId="77777777" w:rsidR="00DD790E" w:rsidRDefault="00DD790E" w:rsidP="00DD79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0341DE7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6FD57" w14:textId="77777777" w:rsidR="00DD790E" w:rsidRDefault="00DD790E" w:rsidP="009139A6">
      <w:r>
        <w:separator/>
      </w:r>
    </w:p>
  </w:endnote>
  <w:endnote w:type="continuationSeparator" w:id="0">
    <w:p w14:paraId="5B467A59" w14:textId="77777777" w:rsidR="00DD790E" w:rsidRDefault="00DD79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2A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1F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78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0F1BF" w14:textId="77777777" w:rsidR="00DD790E" w:rsidRDefault="00DD790E" w:rsidP="009139A6">
      <w:r>
        <w:separator/>
      </w:r>
    </w:p>
  </w:footnote>
  <w:footnote w:type="continuationSeparator" w:id="0">
    <w:p w14:paraId="7976A262" w14:textId="77777777" w:rsidR="00DD790E" w:rsidRDefault="00DD79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ED9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696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A11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90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790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5EE1B"/>
  <w15:chartTrackingRefBased/>
  <w15:docId w15:val="{5740AFDA-4B4A-4E23-8943-7584E54F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90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2022-01-14T12:06:00Z</dcterms:created>
  <dcterms:modified xsi:type="dcterms:W3CDTF">2022-01-14T12:07:00Z</dcterms:modified>
</cp:coreProperties>
</file>