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6E42F" w14:textId="4FE161F7" w:rsidR="006B2F86" w:rsidRDefault="00F0644B" w:rsidP="00E71FC3">
      <w:pPr>
        <w:pStyle w:val="NoSpacing"/>
      </w:pPr>
      <w:r>
        <w:rPr>
          <w:u w:val="single"/>
        </w:rPr>
        <w:t>Elizabeth de la MERE</w:t>
      </w:r>
      <w:r>
        <w:t xml:space="preserve">      (fl.1405)</w:t>
      </w:r>
    </w:p>
    <w:p w14:paraId="14781D92" w14:textId="5F131F89" w:rsidR="00F0644B" w:rsidRDefault="00F0644B" w:rsidP="00E71FC3">
      <w:pPr>
        <w:pStyle w:val="NoSpacing"/>
      </w:pPr>
    </w:p>
    <w:p w14:paraId="7BADBF21" w14:textId="538A5890" w:rsidR="00F0644B" w:rsidRDefault="00F0644B" w:rsidP="00E71FC3">
      <w:pPr>
        <w:pStyle w:val="NoSpacing"/>
      </w:pPr>
    </w:p>
    <w:p w14:paraId="7D7464A6" w14:textId="7782C7C0" w:rsidR="00F0644B" w:rsidRDefault="00F0644B" w:rsidP="00E71FC3">
      <w:pPr>
        <w:pStyle w:val="NoSpacing"/>
      </w:pPr>
      <w:r>
        <w:t>Daughter of Peter de la Mere.    (D.N.B. IV p.33)</w:t>
      </w:r>
    </w:p>
    <w:p w14:paraId="6F360CC1" w14:textId="0AC7D428" w:rsidR="00F0644B" w:rsidRDefault="00F0644B" w:rsidP="00F0644B">
      <w:pPr>
        <w:pStyle w:val="NoSpacing"/>
      </w:pPr>
      <w:r>
        <w:t>= 1 Sir Walter Beauchamp of Bromham(d.1429/30)(q.v.).  (ibid.)</w:t>
      </w:r>
    </w:p>
    <w:p w14:paraId="2F22B842" w14:textId="62037884" w:rsidR="00F0644B" w:rsidRDefault="00F0644B" w:rsidP="00F0644B">
      <w:pPr>
        <w:pStyle w:val="NoSpacing"/>
      </w:pPr>
    </w:p>
    <w:p w14:paraId="3A33572A" w14:textId="5EA3BFB8" w:rsidR="00F0644B" w:rsidRDefault="00F0644B" w:rsidP="00F0644B">
      <w:pPr>
        <w:pStyle w:val="NoSpacing"/>
      </w:pPr>
    </w:p>
    <w:p w14:paraId="4AFEF166" w14:textId="2768426D" w:rsidR="00F0644B" w:rsidRPr="00F0644B" w:rsidRDefault="00F0644B" w:rsidP="00F0644B">
      <w:pPr>
        <w:pStyle w:val="NoSpacing"/>
      </w:pPr>
      <w:r>
        <w:t>25 October 2019</w:t>
      </w:r>
      <w:bookmarkStart w:id="0" w:name="_GoBack"/>
      <w:bookmarkEnd w:id="0"/>
    </w:p>
    <w:sectPr w:rsidR="00F0644B" w:rsidRPr="00F064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623AD" w14:textId="77777777" w:rsidR="00F0644B" w:rsidRDefault="00F0644B" w:rsidP="00E71FC3">
      <w:pPr>
        <w:spacing w:after="0" w:line="240" w:lineRule="auto"/>
      </w:pPr>
      <w:r>
        <w:separator/>
      </w:r>
    </w:p>
  </w:endnote>
  <w:endnote w:type="continuationSeparator" w:id="0">
    <w:p w14:paraId="2576F50E" w14:textId="77777777" w:rsidR="00F0644B" w:rsidRDefault="00F064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9E1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C10E6" w14:textId="77777777" w:rsidR="00F0644B" w:rsidRDefault="00F0644B" w:rsidP="00E71FC3">
      <w:pPr>
        <w:spacing w:after="0" w:line="240" w:lineRule="auto"/>
      </w:pPr>
      <w:r>
        <w:separator/>
      </w:r>
    </w:p>
  </w:footnote>
  <w:footnote w:type="continuationSeparator" w:id="0">
    <w:p w14:paraId="00C935C4" w14:textId="77777777" w:rsidR="00F0644B" w:rsidRDefault="00F064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4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D62B4"/>
  <w15:chartTrackingRefBased/>
  <w15:docId w15:val="{D8840BF1-F882-4733-88B1-40E1A763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2019-10-25T21:41:00Z</dcterms:created>
  <dcterms:modified xsi:type="dcterms:W3CDTF">2019-10-25T21:44:00Z</dcterms:modified>
</cp:coreProperties>
</file>