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45E32D" w14:textId="77777777" w:rsidR="00A66CC4" w:rsidRDefault="00A66CC4" w:rsidP="00A66CC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Edmund MERE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fl.1477)</w:t>
      </w:r>
    </w:p>
    <w:p w14:paraId="7928F8A1" w14:textId="77777777" w:rsidR="00A66CC4" w:rsidRDefault="00A66CC4" w:rsidP="00A66CC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Holkham, Norfolk. Husbandman.</w:t>
      </w:r>
    </w:p>
    <w:p w14:paraId="33D73D0A" w14:textId="77777777" w:rsidR="00A66CC4" w:rsidRDefault="00A66CC4" w:rsidP="00A66CC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34D688B" w14:textId="77777777" w:rsidR="00A66CC4" w:rsidRDefault="00A66CC4" w:rsidP="00A66CC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BB09A61" w14:textId="77777777" w:rsidR="00A66CC4" w:rsidRDefault="00A66CC4" w:rsidP="00A66CC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1477</w:t>
      </w:r>
      <w:r>
        <w:rPr>
          <w:rFonts w:ascii="Times New Roman" w:hAnsi="Times New Roman" w:cs="Times New Roman"/>
          <w:sz w:val="24"/>
          <w:szCs w:val="24"/>
        </w:rPr>
        <w:tab/>
        <w:t xml:space="preserve">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Albon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Yarmouth(q.v.) brought a plaint of debt against him and 3 </w:t>
      </w:r>
    </w:p>
    <w:p w14:paraId="311F34B6" w14:textId="77777777" w:rsidR="00A66CC4" w:rsidRDefault="00A66CC4" w:rsidP="00A66CC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others.</w:t>
      </w:r>
    </w:p>
    <w:p w14:paraId="1535E9CF" w14:textId="77777777" w:rsidR="00A66CC4" w:rsidRDefault="00A66CC4" w:rsidP="00A66CC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807383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https://waalt.uh.edu/index.php/CP40/861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50576CCF" w14:textId="77777777" w:rsidR="00A66CC4" w:rsidRDefault="00A66CC4" w:rsidP="00A66CC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4F62D65" w14:textId="77777777" w:rsidR="00A66CC4" w:rsidRDefault="00A66CC4" w:rsidP="00A66CC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338609F" w14:textId="77777777" w:rsidR="00A66CC4" w:rsidRDefault="00A66CC4" w:rsidP="00A66CC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January 2022</w:t>
      </w:r>
    </w:p>
    <w:p w14:paraId="7D4287E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CDDA4D" w14:textId="77777777" w:rsidR="00A66CC4" w:rsidRDefault="00A66CC4" w:rsidP="009139A6">
      <w:r>
        <w:separator/>
      </w:r>
    </w:p>
  </w:endnote>
  <w:endnote w:type="continuationSeparator" w:id="0">
    <w:p w14:paraId="39FE81BA" w14:textId="77777777" w:rsidR="00A66CC4" w:rsidRDefault="00A66CC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C8BAB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CEAD6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AC144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638798" w14:textId="77777777" w:rsidR="00A66CC4" w:rsidRDefault="00A66CC4" w:rsidP="009139A6">
      <w:r>
        <w:separator/>
      </w:r>
    </w:p>
  </w:footnote>
  <w:footnote w:type="continuationSeparator" w:id="0">
    <w:p w14:paraId="240ECFA4" w14:textId="77777777" w:rsidR="00A66CC4" w:rsidRDefault="00A66CC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CA333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1137F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95ADA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CC4"/>
    <w:rsid w:val="000666E0"/>
    <w:rsid w:val="002510B7"/>
    <w:rsid w:val="005C130B"/>
    <w:rsid w:val="00826F5C"/>
    <w:rsid w:val="009139A6"/>
    <w:rsid w:val="009448BB"/>
    <w:rsid w:val="00A3176C"/>
    <w:rsid w:val="00A66CC4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4138C8"/>
  <w15:chartTrackingRefBased/>
  <w15:docId w15:val="{885002B9-6F10-4B5C-9B6F-475AB686B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A66CC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2022-01-30T10:06:00Z</dcterms:created>
  <dcterms:modified xsi:type="dcterms:W3CDTF">2022-01-30T10:07:00Z</dcterms:modified>
</cp:coreProperties>
</file>