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Wellingborough,</w:t>
      </w:r>
    </w:p>
    <w:p w:rsidR="0095662F" w:rsidRDefault="0095662F" w:rsidP="0095662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Northamptonshire,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80FD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21-109)</w:t>
      </w: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5662F" w:rsidRDefault="0095662F" w:rsidP="00956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DD5B8A" w:rsidRPr="009566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62F" w:rsidRDefault="0095662F" w:rsidP="00564E3C">
      <w:pPr>
        <w:spacing w:after="0" w:line="240" w:lineRule="auto"/>
      </w:pPr>
      <w:r>
        <w:separator/>
      </w:r>
    </w:p>
  </w:endnote>
  <w:endnote w:type="continuationSeparator" w:id="0">
    <w:p w:rsidR="0095662F" w:rsidRDefault="009566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662F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62F" w:rsidRDefault="0095662F" w:rsidP="00564E3C">
      <w:pPr>
        <w:spacing w:after="0" w:line="240" w:lineRule="auto"/>
      </w:pPr>
      <w:r>
        <w:separator/>
      </w:r>
    </w:p>
  </w:footnote>
  <w:footnote w:type="continuationSeparator" w:id="0">
    <w:p w:rsidR="0095662F" w:rsidRDefault="009566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2F"/>
    <w:rsid w:val="00372DC6"/>
    <w:rsid w:val="00564E3C"/>
    <w:rsid w:val="0064591D"/>
    <w:rsid w:val="009566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8AF26"/>
  <w15:chartTrackingRefBased/>
  <w15:docId w15:val="{4BC5175C-9F18-457B-B5F9-7510D978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566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2015-11-24T21:50:00Z</dcterms:created>
  <dcterms:modified xsi:type="dcterms:W3CDTF">2015-11-24T21:51:00Z</dcterms:modified>
</cp:coreProperties>
</file>