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0686C" w14:textId="77777777" w:rsidR="009D0E12" w:rsidRDefault="009D0E12" w:rsidP="009D0E1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Master Thomas MERDERDERWA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fl.1443)</w:t>
      </w:r>
    </w:p>
    <w:p w14:paraId="2F02BA26" w14:textId="77777777" w:rsidR="009D0E12" w:rsidRDefault="009D0E12" w:rsidP="009D0E1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Cowick</w:t>
      </w:r>
      <w:proofErr w:type="spellEnd"/>
      <w:r>
        <w:rPr>
          <w:rFonts w:cs="Times New Roman"/>
          <w:szCs w:val="24"/>
        </w:rPr>
        <w:t xml:space="preserve"> Priory. Subdeacon.</w:t>
      </w:r>
    </w:p>
    <w:p w14:paraId="16ABFF27" w14:textId="77777777" w:rsidR="009D0E12" w:rsidRDefault="009D0E12" w:rsidP="009D0E12">
      <w:pPr>
        <w:pStyle w:val="NoSpacing"/>
        <w:rPr>
          <w:rFonts w:cs="Times New Roman"/>
          <w:szCs w:val="24"/>
        </w:rPr>
      </w:pPr>
    </w:p>
    <w:p w14:paraId="5F68293F" w14:textId="77777777" w:rsidR="009D0E12" w:rsidRDefault="009D0E12" w:rsidP="009D0E12">
      <w:pPr>
        <w:pStyle w:val="NoSpacing"/>
        <w:rPr>
          <w:rFonts w:cs="Times New Roman"/>
          <w:szCs w:val="24"/>
        </w:rPr>
      </w:pPr>
    </w:p>
    <w:p w14:paraId="3A034AED" w14:textId="77777777" w:rsidR="009D0E12" w:rsidRDefault="009D0E12" w:rsidP="009D0E1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Mar.1443</w:t>
      </w:r>
      <w:r>
        <w:rPr>
          <w:rFonts w:cs="Times New Roman"/>
          <w:szCs w:val="24"/>
        </w:rPr>
        <w:tab/>
        <w:t>He was ordained subdeacon in the parish church of Chudleigh, Devon.</w:t>
      </w:r>
    </w:p>
    <w:p w14:paraId="2B5E354C" w14:textId="77777777" w:rsidR="009D0E12" w:rsidRDefault="009D0E12" w:rsidP="009D0E1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Register of Edmund Lacy, Bishop of Exeter 1420-55 part 4” </w:t>
      </w:r>
    </w:p>
    <w:p w14:paraId="582F7E39" w14:textId="77777777" w:rsidR="009D0E12" w:rsidRDefault="009D0E12" w:rsidP="009D0E12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ed.G.R</w:t>
      </w:r>
      <w:proofErr w:type="spellEnd"/>
      <w:r>
        <w:rPr>
          <w:rFonts w:cs="Times New Roman"/>
          <w:szCs w:val="24"/>
        </w:rPr>
        <w:t>. Dunstan pub. by The Canterbury and York Society 1971 p.191)</w:t>
      </w:r>
    </w:p>
    <w:p w14:paraId="310A33D7" w14:textId="77777777" w:rsidR="009D0E12" w:rsidRDefault="009D0E12" w:rsidP="009D0E12">
      <w:pPr>
        <w:pStyle w:val="NoSpacing"/>
        <w:rPr>
          <w:rFonts w:cs="Times New Roman"/>
          <w:szCs w:val="24"/>
        </w:rPr>
      </w:pPr>
    </w:p>
    <w:p w14:paraId="6F737E7E" w14:textId="77777777" w:rsidR="009D0E12" w:rsidRDefault="009D0E12" w:rsidP="009D0E12">
      <w:pPr>
        <w:pStyle w:val="NoSpacing"/>
        <w:rPr>
          <w:rFonts w:cs="Times New Roman"/>
          <w:szCs w:val="24"/>
        </w:rPr>
      </w:pPr>
    </w:p>
    <w:p w14:paraId="3CC89B3D" w14:textId="77777777" w:rsidR="009D0E12" w:rsidRDefault="009D0E12" w:rsidP="009D0E1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July 2023</w:t>
      </w:r>
    </w:p>
    <w:p w14:paraId="2C49980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8E683F" w14:textId="77777777" w:rsidR="009D0E12" w:rsidRDefault="009D0E12" w:rsidP="009139A6">
      <w:r>
        <w:separator/>
      </w:r>
    </w:p>
  </w:endnote>
  <w:endnote w:type="continuationSeparator" w:id="0">
    <w:p w14:paraId="73F8933D" w14:textId="77777777" w:rsidR="009D0E12" w:rsidRDefault="009D0E1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C74B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ABE6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66AB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A9479" w14:textId="77777777" w:rsidR="009D0E12" w:rsidRDefault="009D0E12" w:rsidP="009139A6">
      <w:r>
        <w:separator/>
      </w:r>
    </w:p>
  </w:footnote>
  <w:footnote w:type="continuationSeparator" w:id="0">
    <w:p w14:paraId="299EA582" w14:textId="77777777" w:rsidR="009D0E12" w:rsidRDefault="009D0E1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3416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CB8D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D4C0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E12"/>
    <w:rsid w:val="000666E0"/>
    <w:rsid w:val="002510B7"/>
    <w:rsid w:val="005C130B"/>
    <w:rsid w:val="00826F5C"/>
    <w:rsid w:val="009139A6"/>
    <w:rsid w:val="009448BB"/>
    <w:rsid w:val="00947624"/>
    <w:rsid w:val="009D0E12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092DF"/>
  <w15:chartTrackingRefBased/>
  <w15:docId w15:val="{1383C8C3-4CD0-4129-9498-091536B11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2023-07-16T20:13:00Z</dcterms:created>
  <dcterms:modified xsi:type="dcterms:W3CDTF">2023-07-16T20:13:00Z</dcterms:modified>
</cp:coreProperties>
</file>