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196" w:rsidRDefault="002D6196" w:rsidP="002D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MERDEN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D6196" w:rsidRDefault="002D6196" w:rsidP="002D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Sevenoaks, Kent. Labourer.</w:t>
      </w:r>
    </w:p>
    <w:p w:rsidR="002D6196" w:rsidRDefault="002D6196" w:rsidP="002D6196">
      <w:pPr>
        <w:rPr>
          <w:rFonts w:ascii="Times New Roman" w:hAnsi="Times New Roman" w:cs="Times New Roman"/>
        </w:rPr>
      </w:pPr>
    </w:p>
    <w:p w:rsidR="002D6196" w:rsidRDefault="002D6196" w:rsidP="002D6196">
      <w:pPr>
        <w:rPr>
          <w:rFonts w:ascii="Times New Roman" w:hAnsi="Times New Roman" w:cs="Times New Roman"/>
        </w:rPr>
      </w:pPr>
    </w:p>
    <w:p w:rsidR="002D6196" w:rsidRDefault="002D6196" w:rsidP="002D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Glover(q.v.) brought a plaint of debt against him and John </w:t>
      </w:r>
      <w:proofErr w:type="spellStart"/>
      <w:r>
        <w:rPr>
          <w:rFonts w:ascii="Times New Roman" w:hAnsi="Times New Roman" w:cs="Times New Roman"/>
        </w:rPr>
        <w:t>Birde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2D6196" w:rsidRDefault="002D6196" w:rsidP="002D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Westerham(q.v.).</w:t>
      </w:r>
    </w:p>
    <w:p w:rsidR="002D6196" w:rsidRDefault="002D6196" w:rsidP="002D6196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D6196" w:rsidRDefault="002D6196" w:rsidP="002D6196">
      <w:pPr>
        <w:rPr>
          <w:rFonts w:ascii="Times New Roman" w:hAnsi="Times New Roman" w:cs="Times New Roman"/>
        </w:rPr>
      </w:pPr>
    </w:p>
    <w:p w:rsidR="002D6196" w:rsidRDefault="002D6196" w:rsidP="002D6196">
      <w:pPr>
        <w:rPr>
          <w:rFonts w:ascii="Times New Roman" w:hAnsi="Times New Roman" w:cs="Times New Roman"/>
        </w:rPr>
      </w:pPr>
    </w:p>
    <w:p w:rsidR="002D6196" w:rsidRDefault="002D6196" w:rsidP="002D6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2017</w:t>
      </w:r>
    </w:p>
    <w:p w:rsidR="006B2F86" w:rsidRPr="00E71FC3" w:rsidRDefault="002D61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196" w:rsidRDefault="002D6196" w:rsidP="00E71FC3">
      <w:r>
        <w:separator/>
      </w:r>
    </w:p>
  </w:endnote>
  <w:endnote w:type="continuationSeparator" w:id="0">
    <w:p w:rsidR="002D6196" w:rsidRDefault="002D61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196" w:rsidRDefault="002D6196" w:rsidP="00E71FC3">
      <w:r>
        <w:separator/>
      </w:r>
    </w:p>
  </w:footnote>
  <w:footnote w:type="continuationSeparator" w:id="0">
    <w:p w:rsidR="002D6196" w:rsidRDefault="002D61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96"/>
    <w:rsid w:val="001A7C09"/>
    <w:rsid w:val="002D61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9987D-54F7-4F9F-99C0-EB54B560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61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D61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2017-11-29T20:26:00Z</dcterms:created>
  <dcterms:modified xsi:type="dcterms:W3CDTF">2017-11-29T20:26:00Z</dcterms:modified>
</cp:coreProperties>
</file>