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2170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MERDEN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fl.1500)</w:t>
      </w:r>
    </w:p>
    <w:p w14:paraId="53BC9855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Tonbridge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Husbandman.</w:t>
      </w:r>
    </w:p>
    <w:p w14:paraId="052CDC22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05C35E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24BDC5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Levesoth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senior, of Hadlow(q.v.) brought a plaint of debt against him,</w:t>
      </w:r>
    </w:p>
    <w:p w14:paraId="4191197D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Reginald </w:t>
      </w:r>
      <w:proofErr w:type="spellStart"/>
      <w:r>
        <w:rPr>
          <w:rFonts w:ascii="Times New Roman" w:hAnsi="Times New Roman" w:cs="Times New Roman"/>
          <w:sz w:val="24"/>
          <w:szCs w:val="24"/>
        </w:rPr>
        <w:t>Neweman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Hadlow(q.v.) and Nicholas Carter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Uckfield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68BB1F7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Sussex(q.v.).</w:t>
      </w:r>
    </w:p>
    <w:p w14:paraId="68373D99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http://aalt.law.uh.edu/Indices/CP40Indices/CP40no951/CP40no951Pl.htm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A4313F0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60B39A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D71DD9" w14:textId="77777777" w:rsidR="00C60E77" w:rsidRDefault="00C60E77" w:rsidP="00C60E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68CAABE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DD0F1" w14:textId="77777777" w:rsidR="00C60E77" w:rsidRDefault="00C60E77" w:rsidP="009139A6">
      <w:r>
        <w:separator/>
      </w:r>
    </w:p>
  </w:endnote>
  <w:endnote w:type="continuationSeparator" w:id="0">
    <w:p w14:paraId="31D4005F" w14:textId="77777777" w:rsidR="00C60E77" w:rsidRDefault="00C60E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4E6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FF65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308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2602A" w14:textId="77777777" w:rsidR="00C60E77" w:rsidRDefault="00C60E77" w:rsidP="009139A6">
      <w:r>
        <w:separator/>
      </w:r>
    </w:p>
  </w:footnote>
  <w:footnote w:type="continuationSeparator" w:id="0">
    <w:p w14:paraId="1326FF4D" w14:textId="77777777" w:rsidR="00C60E77" w:rsidRDefault="00C60E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004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27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02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E7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0E7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6C4CB"/>
  <w15:chartTrackingRefBased/>
  <w15:docId w15:val="{DE26528F-D051-4A44-B21A-614DF58B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0E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51/CP40no95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2022-09-30T18:08:00Z</dcterms:created>
  <dcterms:modified xsi:type="dcterms:W3CDTF">2022-09-30T18:09:00Z</dcterms:modified>
</cp:coreProperties>
</file>