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4BA" w:rsidRPr="00297A93" w:rsidRDefault="004734BA" w:rsidP="00473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  <w:u w:val="single"/>
        </w:rPr>
        <w:t>Robert MERDEN</w:t>
      </w:r>
      <w:r w:rsidRPr="00297A93">
        <w:rPr>
          <w:rFonts w:ascii="Times New Roman" w:hAnsi="Times New Roman" w:cs="Times New Roman"/>
          <w:sz w:val="24"/>
          <w:szCs w:val="24"/>
        </w:rPr>
        <w:t xml:space="preserve">     (fl.1464)</w:t>
      </w:r>
    </w:p>
    <w:p w:rsidR="004734BA" w:rsidRPr="00297A93" w:rsidRDefault="004734BA" w:rsidP="00473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</w:rPr>
        <w:t>of Staplehurst, Kent.</w:t>
      </w:r>
    </w:p>
    <w:p w:rsidR="004734BA" w:rsidRPr="00297A93" w:rsidRDefault="004734BA" w:rsidP="00473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BA" w:rsidRPr="00297A93" w:rsidRDefault="004734BA" w:rsidP="00473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BA" w:rsidRPr="00297A93" w:rsidRDefault="004734BA" w:rsidP="00473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</w:rPr>
        <w:tab/>
        <w:t>1464</w:t>
      </w:r>
      <w:r w:rsidRPr="00297A93">
        <w:rPr>
          <w:rFonts w:ascii="Times New Roman" w:hAnsi="Times New Roman" w:cs="Times New Roman"/>
          <w:sz w:val="24"/>
          <w:szCs w:val="24"/>
        </w:rPr>
        <w:tab/>
        <w:t>He made his Will.  (Plomer p.316)</w:t>
      </w:r>
    </w:p>
    <w:p w:rsidR="004734BA" w:rsidRPr="00297A93" w:rsidRDefault="004734BA" w:rsidP="00473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BA" w:rsidRPr="00297A93" w:rsidRDefault="004734BA" w:rsidP="00473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BA" w:rsidRPr="00297A93" w:rsidRDefault="004734BA" w:rsidP="004734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4BA" w:rsidRDefault="004734BA" w:rsidP="00564E3C">
      <w:pPr>
        <w:spacing w:after="0" w:line="240" w:lineRule="auto"/>
      </w:pPr>
      <w:r>
        <w:separator/>
      </w:r>
    </w:p>
  </w:endnote>
  <w:endnote w:type="continuationSeparator" w:id="0">
    <w:p w:rsidR="004734BA" w:rsidRDefault="004734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734BA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4BA" w:rsidRDefault="004734BA" w:rsidP="00564E3C">
      <w:pPr>
        <w:spacing w:after="0" w:line="240" w:lineRule="auto"/>
      </w:pPr>
      <w:r>
        <w:separator/>
      </w:r>
    </w:p>
  </w:footnote>
  <w:footnote w:type="continuationSeparator" w:id="0">
    <w:p w:rsidR="004734BA" w:rsidRDefault="004734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BA"/>
    <w:rsid w:val="00372DC6"/>
    <w:rsid w:val="004734B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FB4D1-F98F-4C4F-A897-40898D27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2015-10-20T20:26:00Z</dcterms:created>
  <dcterms:modified xsi:type="dcterms:W3CDTF">2015-10-20T20:26:00Z</dcterms:modified>
</cp:coreProperties>
</file>