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A64" w:rsidRPr="003B6A64" w:rsidRDefault="003B6A64" w:rsidP="003B6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6A64">
        <w:rPr>
          <w:rFonts w:ascii="Times New Roman" w:hAnsi="Times New Roman" w:cs="Times New Roman"/>
          <w:sz w:val="24"/>
          <w:szCs w:val="24"/>
          <w:u w:val="single"/>
        </w:rPr>
        <w:t>Richard MERDEN</w:t>
      </w:r>
      <w:r w:rsidRPr="003B6A64">
        <w:rPr>
          <w:rFonts w:ascii="Times New Roman" w:hAnsi="Times New Roman" w:cs="Times New Roman"/>
          <w:sz w:val="24"/>
          <w:szCs w:val="24"/>
        </w:rPr>
        <w:t xml:space="preserve">      (fl.1473)</w:t>
      </w:r>
    </w:p>
    <w:p w:rsidR="003B6A64" w:rsidRPr="003B6A64" w:rsidRDefault="003B6A64" w:rsidP="003B6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6A64">
        <w:rPr>
          <w:rFonts w:ascii="Times New Roman" w:hAnsi="Times New Roman" w:cs="Times New Roman"/>
          <w:sz w:val="24"/>
          <w:szCs w:val="24"/>
        </w:rPr>
        <w:t>of Marden, Kent.</w:t>
      </w:r>
    </w:p>
    <w:p w:rsidR="003B6A64" w:rsidRPr="003B6A64" w:rsidRDefault="003B6A64" w:rsidP="003B6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A64" w:rsidRPr="003B6A64" w:rsidRDefault="003B6A64" w:rsidP="003B6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A64" w:rsidRPr="003B6A64" w:rsidRDefault="003B6A64" w:rsidP="003B6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6A64">
        <w:rPr>
          <w:rFonts w:ascii="Times New Roman" w:hAnsi="Times New Roman" w:cs="Times New Roman"/>
          <w:sz w:val="24"/>
          <w:szCs w:val="24"/>
        </w:rPr>
        <w:tab/>
        <w:t>1473</w:t>
      </w:r>
      <w:r w:rsidRPr="003B6A64">
        <w:rPr>
          <w:rFonts w:ascii="Times New Roman" w:hAnsi="Times New Roman" w:cs="Times New Roman"/>
          <w:sz w:val="24"/>
          <w:szCs w:val="24"/>
        </w:rPr>
        <w:tab/>
        <w:t>He made his Will.  (Plomer p.316)</w:t>
      </w:r>
    </w:p>
    <w:p w:rsidR="003B6A64" w:rsidRPr="003B6A64" w:rsidRDefault="003B6A64" w:rsidP="003B6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A64" w:rsidRPr="003B6A64" w:rsidRDefault="003B6A64" w:rsidP="003B6A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A64" w:rsidRPr="003B6A64" w:rsidRDefault="003B6A64" w:rsidP="003B6A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6A64">
        <w:rPr>
          <w:rFonts w:ascii="Times New Roman" w:hAnsi="Times New Roman" w:cs="Times New Roman"/>
          <w:sz w:val="24"/>
          <w:szCs w:val="24"/>
        </w:rPr>
        <w:t>29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A64" w:rsidRDefault="003B6A64" w:rsidP="00564E3C">
      <w:pPr>
        <w:spacing w:after="0" w:line="240" w:lineRule="auto"/>
      </w:pPr>
      <w:r>
        <w:separator/>
      </w:r>
    </w:p>
  </w:endnote>
  <w:endnote w:type="continuationSeparator" w:id="0">
    <w:p w:rsidR="003B6A64" w:rsidRDefault="003B6A6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B6A64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A64" w:rsidRDefault="003B6A64" w:rsidP="00564E3C">
      <w:pPr>
        <w:spacing w:after="0" w:line="240" w:lineRule="auto"/>
      </w:pPr>
      <w:r>
        <w:separator/>
      </w:r>
    </w:p>
  </w:footnote>
  <w:footnote w:type="continuationSeparator" w:id="0">
    <w:p w:rsidR="003B6A64" w:rsidRDefault="003B6A6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64"/>
    <w:rsid w:val="00372DC6"/>
    <w:rsid w:val="003B6A64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5A418-E828-4B44-90C3-A2F9E6A7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2015-10-20T20:24:00Z</dcterms:created>
  <dcterms:modified xsi:type="dcterms:W3CDTF">2015-10-20T20:24:00Z</dcterms:modified>
</cp:coreProperties>
</file>