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5D40B" w14:textId="77777777" w:rsidR="003613C0" w:rsidRDefault="003613C0" w:rsidP="00361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MERDEN (alias MORE), senior</w:t>
      </w:r>
      <w:r>
        <w:rPr>
          <w:rFonts w:ascii="Times New Roman" w:hAnsi="Times New Roman" w:cs="Times New Roman"/>
        </w:rPr>
        <w:t xml:space="preserve">       (fl.1484)</w:t>
      </w:r>
    </w:p>
    <w:p w14:paraId="66C464BD" w14:textId="77777777" w:rsidR="003613C0" w:rsidRDefault="003613C0" w:rsidP="00361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Wing, Buckinghamshire. Grazier.</w:t>
      </w:r>
    </w:p>
    <w:p w14:paraId="17599016" w14:textId="77777777" w:rsidR="003613C0" w:rsidRDefault="003613C0" w:rsidP="003613C0">
      <w:pPr>
        <w:rPr>
          <w:rFonts w:ascii="Times New Roman" w:hAnsi="Times New Roman" w:cs="Times New Roman"/>
        </w:rPr>
      </w:pPr>
    </w:p>
    <w:p w14:paraId="61F96545" w14:textId="77777777" w:rsidR="003613C0" w:rsidRDefault="003613C0" w:rsidP="003613C0">
      <w:pPr>
        <w:rPr>
          <w:rFonts w:ascii="Times New Roman" w:hAnsi="Times New Roman" w:cs="Times New Roman"/>
        </w:rPr>
      </w:pPr>
    </w:p>
    <w:p w14:paraId="37AEFAA2" w14:textId="77777777" w:rsidR="003613C0" w:rsidRDefault="003613C0" w:rsidP="00361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Wade of Westminster(q.v.) brought a plaint of debt against him.</w:t>
      </w:r>
    </w:p>
    <w:p w14:paraId="4ED1E846" w14:textId="77777777" w:rsidR="003613C0" w:rsidRDefault="003613C0" w:rsidP="00361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601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5C8B3F2" w14:textId="77777777" w:rsidR="003613C0" w:rsidRDefault="003613C0" w:rsidP="003613C0">
      <w:pPr>
        <w:rPr>
          <w:rFonts w:ascii="Times New Roman" w:hAnsi="Times New Roman" w:cs="Times New Roman"/>
        </w:rPr>
      </w:pPr>
    </w:p>
    <w:p w14:paraId="5FAC480B" w14:textId="77777777" w:rsidR="003613C0" w:rsidRDefault="003613C0" w:rsidP="003613C0">
      <w:pPr>
        <w:rPr>
          <w:rFonts w:ascii="Times New Roman" w:hAnsi="Times New Roman" w:cs="Times New Roman"/>
        </w:rPr>
      </w:pPr>
    </w:p>
    <w:p w14:paraId="6F54B4DF" w14:textId="77777777" w:rsidR="003613C0" w:rsidRDefault="003613C0" w:rsidP="00361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March 2019</w:t>
      </w:r>
    </w:p>
    <w:p w14:paraId="623C6430" w14:textId="77777777" w:rsidR="006B2F86" w:rsidRPr="00E71FC3" w:rsidRDefault="003613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9307F" w14:textId="77777777" w:rsidR="003613C0" w:rsidRDefault="003613C0" w:rsidP="00E71FC3">
      <w:r>
        <w:separator/>
      </w:r>
    </w:p>
  </w:endnote>
  <w:endnote w:type="continuationSeparator" w:id="0">
    <w:p w14:paraId="33A24AC2" w14:textId="77777777" w:rsidR="003613C0" w:rsidRDefault="003613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426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C808B" w14:textId="77777777" w:rsidR="003613C0" w:rsidRDefault="003613C0" w:rsidP="00E71FC3">
      <w:r>
        <w:separator/>
      </w:r>
    </w:p>
  </w:footnote>
  <w:footnote w:type="continuationSeparator" w:id="0">
    <w:p w14:paraId="794B6E12" w14:textId="77777777" w:rsidR="003613C0" w:rsidRDefault="003613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C0"/>
    <w:rsid w:val="001A7C09"/>
    <w:rsid w:val="003613C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26DBC"/>
  <w15:chartTrackingRefBased/>
  <w15:docId w15:val="{ECDAAE13-652F-4F8C-8265-77735069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13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61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2019-03-16T22:03:00Z</dcterms:created>
  <dcterms:modified xsi:type="dcterms:W3CDTF">2019-03-16T22:04:00Z</dcterms:modified>
</cp:coreProperties>
</file>