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54AE" w:rsidRPr="002B072C" w:rsidRDefault="009A54AE" w:rsidP="009A54A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B072C">
        <w:rPr>
          <w:rFonts w:ascii="Times New Roman" w:hAnsi="Times New Roman" w:cs="Times New Roman"/>
          <w:sz w:val="24"/>
          <w:szCs w:val="24"/>
          <w:u w:val="single"/>
        </w:rPr>
        <w:t>Alice MERDEN</w:t>
      </w:r>
      <w:r w:rsidRPr="002B072C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 w:rsidRPr="002B072C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2B072C">
        <w:rPr>
          <w:rFonts w:ascii="Times New Roman" w:hAnsi="Times New Roman" w:cs="Times New Roman"/>
          <w:sz w:val="24"/>
          <w:szCs w:val="24"/>
        </w:rPr>
        <w:t>fl.1460)</w:t>
      </w:r>
    </w:p>
    <w:p w:rsidR="009A54AE" w:rsidRPr="002B072C" w:rsidRDefault="009A54AE" w:rsidP="009A54A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B072C">
        <w:rPr>
          <w:rFonts w:ascii="Times New Roman" w:hAnsi="Times New Roman" w:cs="Times New Roman"/>
          <w:sz w:val="24"/>
          <w:szCs w:val="24"/>
        </w:rPr>
        <w:t>of Chart, Kent. Widow.</w:t>
      </w:r>
    </w:p>
    <w:p w:rsidR="009A54AE" w:rsidRPr="002B072C" w:rsidRDefault="009A54AE" w:rsidP="009A54A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A54AE" w:rsidRPr="002B072C" w:rsidRDefault="009A54AE" w:rsidP="009A54A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A54AE" w:rsidRPr="002B072C" w:rsidRDefault="009A54AE" w:rsidP="009A54A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B072C">
        <w:rPr>
          <w:rFonts w:ascii="Times New Roman" w:hAnsi="Times New Roman" w:cs="Times New Roman"/>
          <w:sz w:val="24"/>
          <w:szCs w:val="24"/>
        </w:rPr>
        <w:t>= Michael.   (Plomer p.315)</w:t>
      </w:r>
    </w:p>
    <w:p w:rsidR="009A54AE" w:rsidRPr="002B072C" w:rsidRDefault="009A54AE" w:rsidP="009A54A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A54AE" w:rsidRPr="002B072C" w:rsidRDefault="009A54AE" w:rsidP="009A54A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A54AE" w:rsidRPr="002B072C" w:rsidRDefault="009A54AE" w:rsidP="009A54A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B072C">
        <w:rPr>
          <w:rFonts w:ascii="Times New Roman" w:hAnsi="Times New Roman" w:cs="Times New Roman"/>
          <w:sz w:val="24"/>
          <w:szCs w:val="24"/>
        </w:rPr>
        <w:tab/>
        <w:t xml:space="preserve">1460 </w:t>
      </w:r>
      <w:r w:rsidRPr="002B072C">
        <w:rPr>
          <w:rFonts w:ascii="Times New Roman" w:hAnsi="Times New Roman" w:cs="Times New Roman"/>
          <w:sz w:val="24"/>
          <w:szCs w:val="24"/>
        </w:rPr>
        <w:tab/>
        <w:t>She made her Will.  (ibid.)</w:t>
      </w:r>
    </w:p>
    <w:p w:rsidR="009A54AE" w:rsidRPr="002B072C" w:rsidRDefault="009A54AE" w:rsidP="009A54A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A54AE" w:rsidRPr="002B072C" w:rsidRDefault="009A54AE" w:rsidP="009A54A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564E3C" w:rsidRDefault="009A54AE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 September 2015</w:t>
      </w: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54AE" w:rsidRDefault="009A54AE" w:rsidP="00564E3C">
      <w:pPr>
        <w:spacing w:after="0" w:line="240" w:lineRule="auto"/>
      </w:pPr>
      <w:r>
        <w:separator/>
      </w:r>
    </w:p>
  </w:endnote>
  <w:endnote w:type="continuationSeparator" w:id="0">
    <w:p w:rsidR="009A54AE" w:rsidRDefault="009A54AE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9A54AE">
      <w:rPr>
        <w:rFonts w:ascii="Times New Roman" w:hAnsi="Times New Roman" w:cs="Times New Roman"/>
        <w:noProof/>
        <w:sz w:val="24"/>
        <w:szCs w:val="24"/>
      </w:rPr>
      <w:t>17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54AE" w:rsidRDefault="009A54AE" w:rsidP="00564E3C">
      <w:pPr>
        <w:spacing w:after="0" w:line="240" w:lineRule="auto"/>
      </w:pPr>
      <w:r>
        <w:separator/>
      </w:r>
    </w:p>
  </w:footnote>
  <w:footnote w:type="continuationSeparator" w:id="0">
    <w:p w:rsidR="009A54AE" w:rsidRDefault="009A54AE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54AE"/>
    <w:rsid w:val="00372DC6"/>
    <w:rsid w:val="00564E3C"/>
    <w:rsid w:val="0064591D"/>
    <w:rsid w:val="009A54AE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65F1A5"/>
  <w15:chartTrackingRefBased/>
  <w15:docId w15:val="{92892F73-33C9-422A-A78B-8273495316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3</TotalTime>
  <Pages>1</Pages>
  <Words>20</Words>
  <Characters>118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2015-10-17T21:32:00Z</dcterms:created>
  <dcterms:modified xsi:type="dcterms:W3CDTF">2015-10-17T21:35:00Z</dcterms:modified>
</cp:coreProperties>
</file>