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12D2F" w14:textId="77777777" w:rsidR="00C27E9D" w:rsidRDefault="00C27E9D" w:rsidP="00C27E9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Agnes MERDEN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719F3777" w14:textId="77777777" w:rsidR="00C27E9D" w:rsidRDefault="00C27E9D" w:rsidP="00C27E9D">
      <w:pPr>
        <w:pStyle w:val="NoSpacing"/>
        <w:rPr>
          <w:rFonts w:eastAsia="Times New Roman" w:cs="Times New Roman"/>
          <w:szCs w:val="24"/>
        </w:rPr>
      </w:pPr>
    </w:p>
    <w:p w14:paraId="041FD6CE" w14:textId="77777777" w:rsidR="00C27E9D" w:rsidRDefault="00C27E9D" w:rsidP="00C27E9D">
      <w:pPr>
        <w:pStyle w:val="NoSpacing"/>
        <w:rPr>
          <w:rFonts w:eastAsia="Times New Roman" w:cs="Times New Roman"/>
          <w:szCs w:val="24"/>
        </w:rPr>
      </w:pPr>
    </w:p>
    <w:p w14:paraId="54805901" w14:textId="77777777" w:rsidR="00C27E9D" w:rsidRDefault="00C27E9D" w:rsidP="00C27E9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Sep.1479</w:t>
      </w:r>
      <w:r>
        <w:rPr>
          <w:rFonts w:eastAsia="Times New Roman" w:cs="Times New Roman"/>
          <w:szCs w:val="24"/>
        </w:rPr>
        <w:tab/>
        <w:t xml:space="preserve">Stephen </w:t>
      </w:r>
      <w:proofErr w:type="spellStart"/>
      <w:r>
        <w:rPr>
          <w:rFonts w:eastAsia="Times New Roman" w:cs="Times New Roman"/>
          <w:szCs w:val="24"/>
        </w:rPr>
        <w:t>Bronyngbury</w:t>
      </w:r>
      <w:proofErr w:type="spellEnd"/>
      <w:r>
        <w:rPr>
          <w:rFonts w:eastAsia="Times New Roman" w:cs="Times New Roman"/>
          <w:szCs w:val="24"/>
        </w:rPr>
        <w:t xml:space="preserve"> of Morden, Cambridgeshire(q.v.), bequeathed </w:t>
      </w:r>
      <w:proofErr w:type="gramStart"/>
      <w:r>
        <w:rPr>
          <w:rFonts w:eastAsia="Times New Roman" w:cs="Times New Roman"/>
          <w:szCs w:val="24"/>
        </w:rPr>
        <w:t>her</w:t>
      </w:r>
      <w:proofErr w:type="gramEnd"/>
    </w:p>
    <w:p w14:paraId="5AE34FBB" w14:textId="77777777" w:rsidR="00C27E9D" w:rsidRDefault="00C27E9D" w:rsidP="00C27E9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20s.</w:t>
      </w:r>
    </w:p>
    <w:p w14:paraId="5D76A700" w14:textId="77777777" w:rsidR="00C27E9D" w:rsidRDefault="00C27E9D" w:rsidP="00C27E9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</w:t>
      </w:r>
    </w:p>
    <w:p w14:paraId="2BF1A4AF" w14:textId="77777777" w:rsidR="00C27E9D" w:rsidRDefault="00C27E9D" w:rsidP="00C27E9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pp.364-5)</w:t>
      </w:r>
    </w:p>
    <w:p w14:paraId="7047A6D0" w14:textId="77777777" w:rsidR="00C27E9D" w:rsidRDefault="00C27E9D" w:rsidP="00C27E9D">
      <w:pPr>
        <w:pStyle w:val="NoSpacing"/>
        <w:rPr>
          <w:rFonts w:eastAsia="Times New Roman" w:cs="Times New Roman"/>
          <w:szCs w:val="24"/>
        </w:rPr>
      </w:pPr>
    </w:p>
    <w:p w14:paraId="07D76038" w14:textId="77777777" w:rsidR="00C27E9D" w:rsidRDefault="00C27E9D" w:rsidP="00C27E9D">
      <w:pPr>
        <w:pStyle w:val="NoSpacing"/>
        <w:rPr>
          <w:rFonts w:eastAsia="Times New Roman" w:cs="Times New Roman"/>
          <w:szCs w:val="24"/>
        </w:rPr>
      </w:pPr>
    </w:p>
    <w:p w14:paraId="6C92F21F" w14:textId="77777777" w:rsidR="00C27E9D" w:rsidRDefault="00C27E9D" w:rsidP="00C27E9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2023</w:t>
      </w:r>
    </w:p>
    <w:p w14:paraId="0983D1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D994" w14:textId="77777777" w:rsidR="00C27E9D" w:rsidRDefault="00C27E9D" w:rsidP="009139A6">
      <w:r>
        <w:separator/>
      </w:r>
    </w:p>
  </w:endnote>
  <w:endnote w:type="continuationSeparator" w:id="0">
    <w:p w14:paraId="7DBE30F0" w14:textId="77777777" w:rsidR="00C27E9D" w:rsidRDefault="00C27E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9BC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EC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BC4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8B8CD" w14:textId="77777777" w:rsidR="00C27E9D" w:rsidRDefault="00C27E9D" w:rsidP="009139A6">
      <w:r>
        <w:separator/>
      </w:r>
    </w:p>
  </w:footnote>
  <w:footnote w:type="continuationSeparator" w:id="0">
    <w:p w14:paraId="13A93188" w14:textId="77777777" w:rsidR="00C27E9D" w:rsidRDefault="00C27E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2B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893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F8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9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27E9D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A286"/>
  <w15:chartTrackingRefBased/>
  <w15:docId w15:val="{9AD8ABB3-63BC-48D8-B89D-B1EC185D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2023-11-24T11:03:00Z</dcterms:created>
  <dcterms:modified xsi:type="dcterms:W3CDTF">2023-11-24T11:03:00Z</dcterms:modified>
</cp:coreProperties>
</file>