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56DB12" w14:textId="77777777" w:rsidR="0045209F" w:rsidRDefault="0045209F" w:rsidP="0045209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MERCHE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d.1413)</w:t>
      </w:r>
    </w:p>
    <w:p w14:paraId="541F25B8" w14:textId="77777777" w:rsidR="0045209F" w:rsidRDefault="0045209F" w:rsidP="0045209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49F6EF11" w14:textId="77777777" w:rsidR="0045209F" w:rsidRDefault="0045209F" w:rsidP="0045209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13E363F" w14:textId="77777777" w:rsidR="0045209F" w:rsidRDefault="0045209F" w:rsidP="0045209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AB3C4E8" w14:textId="77777777" w:rsidR="0045209F" w:rsidRDefault="0045209F" w:rsidP="0045209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Feb.1413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0D95F710" w14:textId="77777777" w:rsidR="0045209F" w:rsidRDefault="0045209F" w:rsidP="0045209F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p.258)</w:t>
      </w:r>
    </w:p>
    <w:p w14:paraId="4D33E12D" w14:textId="77777777" w:rsidR="0045209F" w:rsidRDefault="0045209F" w:rsidP="0045209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Apr.</w:t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5A52564F" w14:textId="77777777" w:rsidR="0045209F" w:rsidRDefault="0045209F" w:rsidP="0045209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3C6022C" w14:textId="77777777" w:rsidR="0045209F" w:rsidRDefault="0045209F" w:rsidP="0045209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E4E13EB" w14:textId="77777777" w:rsidR="0045209F" w:rsidRDefault="0045209F" w:rsidP="0045209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June 2023</w:t>
      </w:r>
    </w:p>
    <w:p w14:paraId="16E66CB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DE1DBD" w14:textId="77777777" w:rsidR="0045209F" w:rsidRDefault="0045209F" w:rsidP="009139A6">
      <w:r>
        <w:separator/>
      </w:r>
    </w:p>
  </w:endnote>
  <w:endnote w:type="continuationSeparator" w:id="0">
    <w:p w14:paraId="38183E79" w14:textId="77777777" w:rsidR="0045209F" w:rsidRDefault="0045209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2E635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CD5AE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C5922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E57C07" w14:textId="77777777" w:rsidR="0045209F" w:rsidRDefault="0045209F" w:rsidP="009139A6">
      <w:r>
        <w:separator/>
      </w:r>
    </w:p>
  </w:footnote>
  <w:footnote w:type="continuationSeparator" w:id="0">
    <w:p w14:paraId="430AE697" w14:textId="77777777" w:rsidR="0045209F" w:rsidRDefault="0045209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346F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11AD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5FE85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09F"/>
    <w:rsid w:val="000666E0"/>
    <w:rsid w:val="002510B7"/>
    <w:rsid w:val="0045209F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CE9188"/>
  <w15:chartTrackingRefBased/>
  <w15:docId w15:val="{ABAB35A2-53BA-43A1-87B9-CAD2ED48E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209F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54</Words>
  <Characters>309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2023-07-25T20:36:00Z</dcterms:created>
  <dcterms:modified xsi:type="dcterms:W3CDTF">2023-07-25T20:36:00Z</dcterms:modified>
</cp:coreProperties>
</file>