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8C95F" w14:textId="77777777" w:rsidR="00D24B1B" w:rsidRDefault="00D24B1B" w:rsidP="00D24B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MERCHAUNT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3FE22A43" w14:textId="77777777" w:rsidR="00D24B1B" w:rsidRDefault="00D24B1B" w:rsidP="00D24B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7C23A1" w14:textId="77777777" w:rsidR="00D24B1B" w:rsidRDefault="00D24B1B" w:rsidP="00D24B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6FC8C7" w14:textId="77777777" w:rsidR="00D24B1B" w:rsidRDefault="00D24B1B" w:rsidP="00D24B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Taunton,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Somnerset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E766CB6" w14:textId="77777777" w:rsidR="00D24B1B" w:rsidRDefault="00D24B1B" w:rsidP="00D24B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Eleanor Mortimer(q.v.).</w:t>
      </w:r>
    </w:p>
    <w:p w14:paraId="7035439A" w14:textId="77777777" w:rsidR="00D24B1B" w:rsidRDefault="00D24B1B" w:rsidP="00D24B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5232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19-47)</w:t>
      </w:r>
    </w:p>
    <w:p w14:paraId="466F61B5" w14:textId="77777777" w:rsidR="00D24B1B" w:rsidRDefault="00D24B1B" w:rsidP="00D24B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0432D9" w14:textId="77777777" w:rsidR="00D24B1B" w:rsidRDefault="00D24B1B" w:rsidP="00D24B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1F7D5B" w14:textId="77777777" w:rsidR="00D24B1B" w:rsidRPr="008D2309" w:rsidRDefault="00D24B1B" w:rsidP="00D24B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2022</w:t>
      </w:r>
    </w:p>
    <w:p w14:paraId="2B154BA6" w14:textId="2918F3B0" w:rsidR="00BA00AB" w:rsidRPr="00D24B1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24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A6EF3" w14:textId="77777777" w:rsidR="00D24B1B" w:rsidRDefault="00D24B1B" w:rsidP="009139A6">
      <w:r>
        <w:separator/>
      </w:r>
    </w:p>
  </w:endnote>
  <w:endnote w:type="continuationSeparator" w:id="0">
    <w:p w14:paraId="29D5D48C" w14:textId="77777777" w:rsidR="00D24B1B" w:rsidRDefault="00D24B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C4F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17F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DCB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3D6AD" w14:textId="77777777" w:rsidR="00D24B1B" w:rsidRDefault="00D24B1B" w:rsidP="009139A6">
      <w:r>
        <w:separator/>
      </w:r>
    </w:p>
  </w:footnote>
  <w:footnote w:type="continuationSeparator" w:id="0">
    <w:p w14:paraId="3FF8365F" w14:textId="77777777" w:rsidR="00D24B1B" w:rsidRDefault="00D24B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B42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076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AAC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B1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24B1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C8E6C"/>
  <w15:chartTrackingRefBased/>
  <w15:docId w15:val="{0EE314FF-80E2-4FAD-A7BF-1868F6F8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24B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2022-03-04T17:36:00Z</dcterms:created>
  <dcterms:modified xsi:type="dcterms:W3CDTF">2022-03-04T17:40:00Z</dcterms:modified>
</cp:coreProperties>
</file>