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5BA" w:rsidRPr="00515099" w:rsidRDefault="002405BA" w:rsidP="002405BA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  <w:u w:val="single"/>
        </w:rPr>
        <w:t>John MERCHAUNT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  (fl.1451)</w:t>
      </w:r>
    </w:p>
    <w:p w:rsidR="002405BA" w:rsidRPr="00515099" w:rsidRDefault="002405BA" w:rsidP="002405BA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gramStart"/>
      <w:r w:rsidRPr="0051509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15099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515099">
        <w:rPr>
          <w:rFonts w:ascii="Times New Roman" w:hAnsi="Times New Roman" w:cs="Times New Roman"/>
          <w:sz w:val="24"/>
          <w:szCs w:val="24"/>
        </w:rPr>
        <w:t>Skinner.</w:t>
      </w:r>
      <w:proofErr w:type="gramEnd"/>
    </w:p>
    <w:p w:rsidR="002405BA" w:rsidRPr="00515099" w:rsidRDefault="002405BA" w:rsidP="002405BA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2405BA" w:rsidRPr="00515099" w:rsidRDefault="002405BA" w:rsidP="002405BA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2405BA" w:rsidRPr="00515099" w:rsidRDefault="002405BA" w:rsidP="002405BA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Freeman.  (R.F.Y. p.172)</w:t>
      </w:r>
    </w:p>
    <w:p w:rsidR="002405BA" w:rsidRPr="00515099" w:rsidRDefault="002405BA" w:rsidP="002405BA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2405BA" w:rsidRPr="00515099" w:rsidRDefault="002405BA" w:rsidP="002405BA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2405BA" w:rsidRPr="00515099" w:rsidRDefault="002405BA" w:rsidP="002405BA">
      <w:pPr>
        <w:pStyle w:val="Body"/>
        <w:rPr>
          <w:rFonts w:ascii="Times New Roman" w:eastAsia="Marker Felt" w:hAnsi="Times New Roman" w:cs="Times New Roman"/>
          <w:sz w:val="24"/>
          <w:szCs w:val="24"/>
          <w:u w:val="single"/>
        </w:rPr>
      </w:pPr>
      <w:r w:rsidRPr="00515099">
        <w:rPr>
          <w:rFonts w:ascii="Times New Roman" w:hAnsi="Times New Roman" w:cs="Times New Roman"/>
          <w:sz w:val="24"/>
          <w:szCs w:val="24"/>
        </w:rPr>
        <w:t>10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5BA" w:rsidRDefault="002405BA" w:rsidP="00920DE3">
      <w:pPr>
        <w:spacing w:after="0" w:line="240" w:lineRule="auto"/>
      </w:pPr>
      <w:r>
        <w:separator/>
      </w:r>
    </w:p>
  </w:endnote>
  <w:endnote w:type="continuationSeparator" w:id="0">
    <w:p w:rsidR="002405BA" w:rsidRDefault="002405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5BA" w:rsidRDefault="002405BA" w:rsidP="00920DE3">
      <w:pPr>
        <w:spacing w:after="0" w:line="240" w:lineRule="auto"/>
      </w:pPr>
      <w:r>
        <w:separator/>
      </w:r>
    </w:p>
  </w:footnote>
  <w:footnote w:type="continuationSeparator" w:id="0">
    <w:p w:rsidR="002405BA" w:rsidRDefault="002405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5BA"/>
    <w:rsid w:val="00120749"/>
    <w:rsid w:val="002405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405B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405B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2014-03-19T20:17:00Z</dcterms:created>
  <dcterms:modified xsi:type="dcterms:W3CDTF">2014-03-19T20:18:00Z</dcterms:modified>
</cp:coreProperties>
</file>