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CC7E3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Eustace MERCHAUNT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17BD4FAC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624DE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E13903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Attleborough,</w:t>
      </w:r>
    </w:p>
    <w:p w14:paraId="4F54CBD4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Thomas Morley(q.v.).</w:t>
      </w:r>
    </w:p>
    <w:p w14:paraId="031C7683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21-43)</w:t>
      </w:r>
    </w:p>
    <w:p w14:paraId="75FB21AE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802DB" w14:textId="77777777" w:rsid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252AA" w14:textId="77777777" w:rsidR="00DD5B8A" w:rsidRPr="003B1210" w:rsidRDefault="003B1210" w:rsidP="003B1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</w:p>
    <w:sectPr w:rsidR="00DD5B8A" w:rsidRPr="003B1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F0876" w14:textId="77777777" w:rsidR="003B1210" w:rsidRDefault="003B1210" w:rsidP="00564E3C">
      <w:pPr>
        <w:spacing w:after="0" w:line="240" w:lineRule="auto"/>
      </w:pPr>
      <w:r>
        <w:separator/>
      </w:r>
    </w:p>
  </w:endnote>
  <w:endnote w:type="continuationSeparator" w:id="0">
    <w:p w14:paraId="77C48051" w14:textId="77777777" w:rsidR="003B1210" w:rsidRDefault="003B121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F90C0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C68C3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071B">
      <w:rPr>
        <w:rFonts w:ascii="Times New Roman" w:hAnsi="Times New Roman" w:cs="Times New Roman"/>
        <w:noProof/>
        <w:sz w:val="24"/>
        <w:szCs w:val="24"/>
      </w:rPr>
      <w:t>13 December 2024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48BCE2A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15A22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90F4C" w14:textId="77777777" w:rsidR="003B1210" w:rsidRDefault="003B1210" w:rsidP="00564E3C">
      <w:pPr>
        <w:spacing w:after="0" w:line="240" w:lineRule="auto"/>
      </w:pPr>
      <w:r>
        <w:separator/>
      </w:r>
    </w:p>
  </w:footnote>
  <w:footnote w:type="continuationSeparator" w:id="0">
    <w:p w14:paraId="4D62CEB9" w14:textId="77777777" w:rsidR="003B1210" w:rsidRDefault="003B121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5CADC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52AEA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8A1C1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210"/>
    <w:rsid w:val="00372DC6"/>
    <w:rsid w:val="003B1210"/>
    <w:rsid w:val="00564E3C"/>
    <w:rsid w:val="0064591D"/>
    <w:rsid w:val="00DD5B8A"/>
    <w:rsid w:val="00E50EF0"/>
    <w:rsid w:val="00EB41B8"/>
    <w:rsid w:val="00F14DE1"/>
    <w:rsid w:val="00FC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33B1"/>
  <w15:chartTrackingRefBased/>
  <w15:docId w15:val="{33D0B8F1-60FB-4E1E-A091-B82EB391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B12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2015-10-14T19:30:00Z</dcterms:created>
  <dcterms:modified xsi:type="dcterms:W3CDTF">2024-12-13T09:25:00Z</dcterms:modified>
</cp:coreProperties>
</file>