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46C86" w14:textId="77777777" w:rsidR="00DA18E4" w:rsidRDefault="00DA18E4" w:rsidP="00DA18E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MERCHANT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fl.1436-7)</w:t>
      </w:r>
    </w:p>
    <w:p w14:paraId="50845168" w14:textId="77777777" w:rsidR="00DA18E4" w:rsidRDefault="00DA18E4" w:rsidP="00DA18E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Fishmonger.</w:t>
      </w:r>
    </w:p>
    <w:p w14:paraId="7F33DF04" w14:textId="77777777" w:rsidR="00DA18E4" w:rsidRDefault="00DA18E4" w:rsidP="00DA18E4">
      <w:pPr>
        <w:pStyle w:val="NoSpacing"/>
        <w:jc w:val="both"/>
        <w:rPr>
          <w:rFonts w:cs="Times New Roman"/>
          <w:szCs w:val="24"/>
        </w:rPr>
      </w:pPr>
    </w:p>
    <w:p w14:paraId="03FF8D4D" w14:textId="77777777" w:rsidR="00DA18E4" w:rsidRDefault="00DA18E4" w:rsidP="00DA18E4">
      <w:pPr>
        <w:pStyle w:val="NoSpacing"/>
        <w:jc w:val="both"/>
        <w:rPr>
          <w:rFonts w:cs="Times New Roman"/>
          <w:szCs w:val="24"/>
        </w:rPr>
      </w:pPr>
    </w:p>
    <w:p w14:paraId="7DDC655C" w14:textId="77777777" w:rsidR="00DA18E4" w:rsidRDefault="00DA18E4" w:rsidP="00DA18E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= 2 Isabel, widow of Robert Walton.</w:t>
      </w:r>
    </w:p>
    <w:p w14:paraId="0B2988F0" w14:textId="77777777" w:rsidR="00DA18E4" w:rsidRPr="00AE04B5" w:rsidRDefault="00DA18E4" w:rsidP="00DA18E4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</w:p>
    <w:p w14:paraId="5377253F" w14:textId="77777777" w:rsidR="00DA18E4" w:rsidRDefault="00DA18E4" w:rsidP="00DA18E4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241-6)</w:t>
      </w:r>
    </w:p>
    <w:p w14:paraId="1CDCB55C" w14:textId="77777777" w:rsidR="00DA18E4" w:rsidRDefault="00DA18E4" w:rsidP="00DA18E4">
      <w:pPr>
        <w:pStyle w:val="NoSpacing"/>
        <w:rPr>
          <w:rFonts w:cs="Times New Roman"/>
          <w:szCs w:val="24"/>
        </w:rPr>
      </w:pPr>
    </w:p>
    <w:p w14:paraId="5A264B3C" w14:textId="77777777" w:rsidR="00DA18E4" w:rsidRDefault="00DA18E4" w:rsidP="00DA18E4">
      <w:pPr>
        <w:pStyle w:val="NoSpacing"/>
        <w:rPr>
          <w:rFonts w:cs="Times New Roman"/>
          <w:szCs w:val="24"/>
        </w:rPr>
      </w:pPr>
    </w:p>
    <w:p w14:paraId="0A211B36" w14:textId="77777777" w:rsidR="00DA18E4" w:rsidRDefault="00DA18E4" w:rsidP="00DA18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1436-7</w:t>
      </w:r>
      <w:r>
        <w:rPr>
          <w:rFonts w:cs="Times New Roman"/>
          <w:szCs w:val="24"/>
        </w:rPr>
        <w:tab/>
        <w:t xml:space="preserve">They passed </w:t>
      </w:r>
      <w:proofErr w:type="spellStart"/>
      <w:r>
        <w:rPr>
          <w:rFonts w:cs="Times New Roman"/>
          <w:szCs w:val="24"/>
        </w:rPr>
        <w:t>Founteyns</w:t>
      </w:r>
      <w:proofErr w:type="spellEnd"/>
      <w:r>
        <w:rPr>
          <w:rFonts w:cs="Times New Roman"/>
          <w:szCs w:val="24"/>
        </w:rPr>
        <w:t xml:space="preserve">, part of the manor of </w:t>
      </w:r>
      <w:proofErr w:type="spellStart"/>
      <w:r>
        <w:rPr>
          <w:rFonts w:cs="Times New Roman"/>
          <w:szCs w:val="24"/>
        </w:rPr>
        <w:t>Runham</w:t>
      </w:r>
      <w:proofErr w:type="spellEnd"/>
      <w:r>
        <w:rPr>
          <w:rFonts w:cs="Times New Roman"/>
          <w:szCs w:val="24"/>
        </w:rPr>
        <w:t xml:space="preserve">, to Sir John </w:t>
      </w:r>
    </w:p>
    <w:p w14:paraId="331D9500" w14:textId="77777777" w:rsidR="00DA18E4" w:rsidRDefault="00DA18E4" w:rsidP="00DA18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Fastolf(q.v.).    (ibid.)</w:t>
      </w:r>
    </w:p>
    <w:p w14:paraId="10E9E530" w14:textId="77777777" w:rsidR="00DA18E4" w:rsidRDefault="00DA18E4" w:rsidP="00DA18E4">
      <w:pPr>
        <w:pStyle w:val="NoSpacing"/>
        <w:rPr>
          <w:rFonts w:cs="Times New Roman"/>
          <w:szCs w:val="24"/>
        </w:rPr>
      </w:pPr>
    </w:p>
    <w:p w14:paraId="780A2126" w14:textId="77777777" w:rsidR="00DA18E4" w:rsidRDefault="00DA18E4" w:rsidP="00DA18E4">
      <w:pPr>
        <w:pStyle w:val="NoSpacing"/>
        <w:rPr>
          <w:rFonts w:cs="Times New Roman"/>
          <w:szCs w:val="24"/>
        </w:rPr>
      </w:pPr>
    </w:p>
    <w:p w14:paraId="37A6B048" w14:textId="77777777" w:rsidR="00DA18E4" w:rsidRDefault="00DA18E4" w:rsidP="00DA18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2024</w:t>
      </w:r>
    </w:p>
    <w:p w14:paraId="1EEBAF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F1FB0" w14:textId="77777777" w:rsidR="00DA18E4" w:rsidRDefault="00DA18E4" w:rsidP="009139A6">
      <w:r>
        <w:separator/>
      </w:r>
    </w:p>
  </w:endnote>
  <w:endnote w:type="continuationSeparator" w:id="0">
    <w:p w14:paraId="5EDE9705" w14:textId="77777777" w:rsidR="00DA18E4" w:rsidRDefault="00DA18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F3D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709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AB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DCB60" w14:textId="77777777" w:rsidR="00DA18E4" w:rsidRDefault="00DA18E4" w:rsidP="009139A6">
      <w:r>
        <w:separator/>
      </w:r>
    </w:p>
  </w:footnote>
  <w:footnote w:type="continuationSeparator" w:id="0">
    <w:p w14:paraId="0B9CE96C" w14:textId="77777777" w:rsidR="00DA18E4" w:rsidRDefault="00DA18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486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3AF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F83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E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18E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91716"/>
  <w15:chartTrackingRefBased/>
  <w15:docId w15:val="{618F4D61-85B8-4C9A-AF26-EF40B009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2024-03-20T21:00:00Z</dcterms:created>
  <dcterms:modified xsi:type="dcterms:W3CDTF">2024-03-20T21:01:00Z</dcterms:modified>
</cp:coreProperties>
</file>