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E9330" w14:textId="77777777" w:rsidR="00BC00DD" w:rsidRDefault="00BC00DD" w:rsidP="00BC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MERCHAM (alias </w:t>
      </w:r>
      <w:proofErr w:type="gramStart"/>
      <w:r>
        <w:rPr>
          <w:rFonts w:cs="Times New Roman"/>
          <w:szCs w:val="24"/>
          <w:u w:val="single"/>
        </w:rPr>
        <w:t>CHALONER)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(fl.1425)</w:t>
      </w:r>
    </w:p>
    <w:p w14:paraId="1CE143F9" w14:textId="77777777" w:rsidR="00BC00DD" w:rsidRDefault="00BC00DD" w:rsidP="00BC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Wallingford. Husbandman.</w:t>
      </w:r>
    </w:p>
    <w:p w14:paraId="08F96F64" w14:textId="77777777" w:rsidR="00BC00DD" w:rsidRDefault="00BC00DD" w:rsidP="00BC00DD">
      <w:pPr>
        <w:pStyle w:val="NoSpacing"/>
        <w:rPr>
          <w:rFonts w:cs="Times New Roman"/>
          <w:szCs w:val="24"/>
        </w:rPr>
      </w:pPr>
    </w:p>
    <w:p w14:paraId="64331130" w14:textId="77777777" w:rsidR="00BC00DD" w:rsidRDefault="00BC00DD" w:rsidP="00BC00DD">
      <w:pPr>
        <w:pStyle w:val="NoSpacing"/>
        <w:rPr>
          <w:rFonts w:cs="Times New Roman"/>
          <w:szCs w:val="24"/>
        </w:rPr>
      </w:pPr>
    </w:p>
    <w:p w14:paraId="162751AE" w14:textId="77777777" w:rsidR="00BC00DD" w:rsidRDefault="00BC00DD" w:rsidP="00BC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Stephen </w:t>
      </w:r>
      <w:proofErr w:type="spellStart"/>
      <w:r>
        <w:rPr>
          <w:rFonts w:cs="Times New Roman"/>
          <w:szCs w:val="24"/>
        </w:rPr>
        <w:t>Morepathe</w:t>
      </w:r>
      <w:proofErr w:type="spellEnd"/>
      <w:r>
        <w:rPr>
          <w:rFonts w:cs="Times New Roman"/>
          <w:szCs w:val="24"/>
        </w:rPr>
        <w:t xml:space="preserve">(q.v.) brought a plaint of debt against him, </w:t>
      </w:r>
      <w:proofErr w:type="gramStart"/>
      <w:r>
        <w:rPr>
          <w:rFonts w:cs="Times New Roman"/>
          <w:szCs w:val="24"/>
        </w:rPr>
        <w:t>William</w:t>
      </w:r>
      <w:proofErr w:type="gramEnd"/>
    </w:p>
    <w:p w14:paraId="7D75419F" w14:textId="77777777" w:rsidR="00BC00DD" w:rsidRDefault="00BC00DD" w:rsidP="00BC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Clowede</w:t>
      </w:r>
      <w:proofErr w:type="spellEnd"/>
      <w:r>
        <w:rPr>
          <w:rFonts w:cs="Times New Roman"/>
          <w:szCs w:val="24"/>
        </w:rPr>
        <w:t xml:space="preserve"> of Wallingford(q.v.) and William Lane of Wallingford(q.v.).</w:t>
      </w:r>
    </w:p>
    <w:p w14:paraId="1663608F" w14:textId="77777777" w:rsidR="00BC00DD" w:rsidRDefault="00BC00DD" w:rsidP="00BC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7D7C01B9" w14:textId="77777777" w:rsidR="00BC00DD" w:rsidRDefault="00BC00DD" w:rsidP="00BC00DD">
      <w:pPr>
        <w:pStyle w:val="NoSpacing"/>
        <w:rPr>
          <w:rFonts w:cs="Times New Roman"/>
          <w:szCs w:val="24"/>
        </w:rPr>
      </w:pPr>
    </w:p>
    <w:p w14:paraId="195B03C1" w14:textId="77777777" w:rsidR="00BC00DD" w:rsidRDefault="00BC00DD" w:rsidP="00BC00DD">
      <w:pPr>
        <w:pStyle w:val="NoSpacing"/>
        <w:rPr>
          <w:rFonts w:cs="Times New Roman"/>
          <w:szCs w:val="24"/>
        </w:rPr>
      </w:pPr>
    </w:p>
    <w:p w14:paraId="53ABCC2B" w14:textId="77777777" w:rsidR="00BC00DD" w:rsidRDefault="00BC00DD" w:rsidP="00BC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2023</w:t>
      </w:r>
    </w:p>
    <w:p w14:paraId="251C153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24CA0" w14:textId="77777777" w:rsidR="00BC00DD" w:rsidRDefault="00BC00DD" w:rsidP="009139A6">
      <w:r>
        <w:separator/>
      </w:r>
    </w:p>
  </w:endnote>
  <w:endnote w:type="continuationSeparator" w:id="0">
    <w:p w14:paraId="4FFA667A" w14:textId="77777777" w:rsidR="00BC00DD" w:rsidRDefault="00BC00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C5A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44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7F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72E15" w14:textId="77777777" w:rsidR="00BC00DD" w:rsidRDefault="00BC00DD" w:rsidP="009139A6">
      <w:r>
        <w:separator/>
      </w:r>
    </w:p>
  </w:footnote>
  <w:footnote w:type="continuationSeparator" w:id="0">
    <w:p w14:paraId="29120AA5" w14:textId="77777777" w:rsidR="00BC00DD" w:rsidRDefault="00BC00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02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B8D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BB8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D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00D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8DCF7"/>
  <w15:chartTrackingRefBased/>
  <w15:docId w15:val="{913993A8-084A-4C2C-99F9-007B2C29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00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2023-07-14T21:00:00Z</dcterms:created>
  <dcterms:modified xsi:type="dcterms:W3CDTF">2023-07-14T21:01:00Z</dcterms:modified>
</cp:coreProperties>
</file>