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F6233" w14:textId="77777777" w:rsidR="00F952A4" w:rsidRDefault="00F952A4" w:rsidP="00F952A4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William MERCER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4C770123" w14:textId="77777777" w:rsidR="00F952A4" w:rsidRDefault="00F952A4" w:rsidP="00F952A4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Elmton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Derbyshire. Husbandman.</w:t>
      </w:r>
    </w:p>
    <w:p w14:paraId="0C7387EA" w14:textId="77777777" w:rsidR="00F952A4" w:rsidRDefault="00F952A4" w:rsidP="00F952A4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731DA93" w14:textId="77777777" w:rsidR="00F952A4" w:rsidRDefault="00F952A4" w:rsidP="00F952A4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E9B0694" w14:textId="77777777" w:rsidR="00F952A4" w:rsidRDefault="00F952A4" w:rsidP="00F952A4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Sir Francis Lovell, Lord Lovell(q.v.), brought a plaint of trespass and taking</w:t>
      </w:r>
    </w:p>
    <w:p w14:paraId="7C58390C" w14:textId="77777777" w:rsidR="00F952A4" w:rsidRDefault="00F952A4" w:rsidP="00F952A4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against him.</w:t>
      </w:r>
    </w:p>
    <w:p w14:paraId="5F918708" w14:textId="77777777" w:rsidR="00F952A4" w:rsidRDefault="00F952A4" w:rsidP="00F952A4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6CF6198B" w14:textId="77777777" w:rsidR="00F952A4" w:rsidRDefault="00F952A4" w:rsidP="00F952A4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83EC8F5" w14:textId="77777777" w:rsidR="00F952A4" w:rsidRDefault="00F952A4" w:rsidP="00F952A4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BB0225D" w14:textId="77777777" w:rsidR="00F952A4" w:rsidRDefault="00F952A4" w:rsidP="00F952A4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29 September 2021</w:t>
      </w:r>
    </w:p>
    <w:p w14:paraId="5F7A056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8907A" w14:textId="77777777" w:rsidR="00F952A4" w:rsidRDefault="00F952A4" w:rsidP="009139A6">
      <w:r>
        <w:separator/>
      </w:r>
    </w:p>
  </w:endnote>
  <w:endnote w:type="continuationSeparator" w:id="0">
    <w:p w14:paraId="1D4CC95D" w14:textId="77777777" w:rsidR="00F952A4" w:rsidRDefault="00F952A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5881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BF60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36AC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D6827" w14:textId="77777777" w:rsidR="00F952A4" w:rsidRDefault="00F952A4" w:rsidP="009139A6">
      <w:r>
        <w:separator/>
      </w:r>
    </w:p>
  </w:footnote>
  <w:footnote w:type="continuationSeparator" w:id="0">
    <w:p w14:paraId="57DAAE96" w14:textId="77777777" w:rsidR="00F952A4" w:rsidRDefault="00F952A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04CC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0A37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B0E7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2A4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95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360A0"/>
  <w15:chartTrackingRefBased/>
  <w15:docId w15:val="{EA2671E4-E0AE-4983-9554-1736F3076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952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2021-11-11T20:31:00Z</dcterms:created>
  <dcterms:modified xsi:type="dcterms:W3CDTF">2021-11-11T20:32:00Z</dcterms:modified>
</cp:coreProperties>
</file>