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2DDCA" w14:textId="77777777" w:rsidR="000A4099" w:rsidRDefault="000A4099" w:rsidP="000A40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MERCER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21733DBD" w14:textId="77777777" w:rsidR="000A4099" w:rsidRDefault="000A4099" w:rsidP="000A40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Cheshunt, Bedfordshire. Coal carter.</w:t>
      </w:r>
    </w:p>
    <w:p w14:paraId="5D144DB5" w14:textId="77777777" w:rsidR="000A4099" w:rsidRDefault="000A4099" w:rsidP="000A40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F5EE9F" w14:textId="77777777" w:rsidR="000A4099" w:rsidRDefault="000A4099" w:rsidP="000A40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D029BE" w14:textId="77777777" w:rsidR="000A4099" w:rsidRDefault="000A4099" w:rsidP="000A40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occurs in the Plea Rolls.</w:t>
      </w:r>
    </w:p>
    <w:p w14:paraId="2BDE5217" w14:textId="77777777" w:rsidR="000A4099" w:rsidRDefault="000A4099" w:rsidP="000A40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AFFFDC5" w14:textId="77777777" w:rsidR="000A4099" w:rsidRDefault="000A4099" w:rsidP="000A40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B73800" w14:textId="77777777" w:rsidR="000A4099" w:rsidRDefault="000A4099" w:rsidP="000A40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EC0BC7" w14:textId="77777777" w:rsidR="000A4099" w:rsidRDefault="000A4099" w:rsidP="000A40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January 2022</w:t>
      </w:r>
    </w:p>
    <w:p w14:paraId="255F6B8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A336C" w14:textId="77777777" w:rsidR="000A4099" w:rsidRDefault="000A4099" w:rsidP="009139A6">
      <w:r>
        <w:separator/>
      </w:r>
    </w:p>
  </w:endnote>
  <w:endnote w:type="continuationSeparator" w:id="0">
    <w:p w14:paraId="2D94106A" w14:textId="77777777" w:rsidR="000A4099" w:rsidRDefault="000A40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710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E58F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B12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D1FF1" w14:textId="77777777" w:rsidR="000A4099" w:rsidRDefault="000A4099" w:rsidP="009139A6">
      <w:r>
        <w:separator/>
      </w:r>
    </w:p>
  </w:footnote>
  <w:footnote w:type="continuationSeparator" w:id="0">
    <w:p w14:paraId="52799353" w14:textId="77777777" w:rsidR="000A4099" w:rsidRDefault="000A40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506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97E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BEC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099"/>
    <w:rsid w:val="000666E0"/>
    <w:rsid w:val="000A409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4F142"/>
  <w15:chartTrackingRefBased/>
  <w15:docId w15:val="{58F627FA-ED2A-4CD1-B72E-53B6BD6FF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A40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2022-01-22T19:51:00Z</dcterms:created>
  <dcterms:modified xsi:type="dcterms:W3CDTF">2022-01-22T19:51:00Z</dcterms:modified>
</cp:coreProperties>
</file>