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C78615" w14:textId="77777777" w:rsidR="000934FC" w:rsidRDefault="000934FC" w:rsidP="000934F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MERCER</w:t>
      </w:r>
      <w:r>
        <w:rPr>
          <w:rFonts w:ascii="Times New Roman" w:hAnsi="Times New Roman" w:cs="Times New Roman"/>
          <w:sz w:val="24"/>
          <w:szCs w:val="24"/>
        </w:rPr>
        <w:t xml:space="preserve">      (fl.1450)</w:t>
      </w:r>
    </w:p>
    <w:p w14:paraId="0C6F7D84" w14:textId="77777777" w:rsidR="000934FC" w:rsidRDefault="000934FC" w:rsidP="000934F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Prior of Maiden Bradley, Wiltshire.</w:t>
      </w:r>
    </w:p>
    <w:p w14:paraId="2C2EF909" w14:textId="77777777" w:rsidR="000934FC" w:rsidRDefault="000934FC" w:rsidP="000934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1149E12" w14:textId="0AFBB67E" w:rsidR="000934FC" w:rsidRDefault="000934FC" w:rsidP="000934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7EF0A6A" w14:textId="77777777" w:rsidR="00803D1B" w:rsidRDefault="00803D1B" w:rsidP="00803D1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1443</w:t>
      </w:r>
      <w:r>
        <w:rPr>
          <w:rFonts w:ascii="Times New Roman" w:hAnsi="Times New Roman" w:cs="Times New Roman"/>
          <w:sz w:val="24"/>
          <w:szCs w:val="24"/>
        </w:rPr>
        <w:tab/>
        <w:t>He was elected Prior.</w:t>
      </w:r>
    </w:p>
    <w:p w14:paraId="586F7E6A" w14:textId="77777777" w:rsidR="00803D1B" w:rsidRDefault="00803D1B" w:rsidP="00803D1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anchor="h3-0002" w:history="1">
        <w:r w:rsidRPr="007132B8">
          <w:rPr>
            <w:rStyle w:val="Hyperlink"/>
            <w:rFonts w:ascii="Times New Roman" w:hAnsi="Times New Roman" w:cs="Times New Roman"/>
            <w:sz w:val="24"/>
            <w:szCs w:val="24"/>
          </w:rPr>
          <w:t>http://www.british-history.ac.uk/vch/wilts/vol3/pp295-302#h3-0002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7594C8FA" w14:textId="06BE364B" w:rsidR="00803D1B" w:rsidRDefault="00803D1B" w:rsidP="000934F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to</w:t>
      </w:r>
      <w:r>
        <w:rPr>
          <w:rFonts w:ascii="Times New Roman" w:hAnsi="Times New Roman" w:cs="Times New Roman"/>
          <w:sz w:val="24"/>
          <w:szCs w:val="24"/>
        </w:rPr>
        <w:tab/>
        <w:t>1449</w:t>
      </w:r>
      <w:r>
        <w:rPr>
          <w:rFonts w:ascii="Times New Roman" w:hAnsi="Times New Roman" w:cs="Times New Roman"/>
          <w:sz w:val="24"/>
          <w:szCs w:val="24"/>
        </w:rPr>
        <w:tab/>
        <w:t>He occurs as Prior.  (ibid.)</w:t>
      </w:r>
    </w:p>
    <w:p w14:paraId="2F00DD2D" w14:textId="77777777" w:rsidR="000934FC" w:rsidRDefault="000934FC" w:rsidP="000934F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 xml:space="preserve">He made a plaint of debt against Thomas Grenelane of Beckington, </w:t>
      </w:r>
    </w:p>
    <w:p w14:paraId="4F31C982" w14:textId="77777777" w:rsidR="000934FC" w:rsidRDefault="000934FC" w:rsidP="000934FC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Somerset(q.v.).</w:t>
      </w:r>
    </w:p>
    <w:p w14:paraId="440C68FA" w14:textId="77777777" w:rsidR="000934FC" w:rsidRDefault="000934FC" w:rsidP="000934FC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EE426C">
        <w:rPr>
          <w:rFonts w:ascii="Times New Roman" w:hAnsi="Times New Roman" w:cs="Times New Roman"/>
          <w:sz w:val="24"/>
          <w:szCs w:val="24"/>
        </w:rPr>
        <w:t>(</w:t>
      </w:r>
      <w:hyperlink r:id="rId7" w:history="1">
        <w:r w:rsidRPr="00EE426C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 w:rsidRPr="00EE426C">
        <w:rPr>
          <w:rFonts w:ascii="Times New Roman" w:hAnsi="Times New Roman" w:cs="Times New Roman"/>
          <w:sz w:val="24"/>
          <w:szCs w:val="24"/>
        </w:rPr>
        <w:t>)</w:t>
      </w:r>
    </w:p>
    <w:p w14:paraId="2B24161D" w14:textId="77777777" w:rsidR="000934FC" w:rsidRDefault="000934FC" w:rsidP="000934F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>He made a plaint of debt against Walter Turney of Wollerton, Somerset(q.v.),</w:t>
      </w:r>
    </w:p>
    <w:p w14:paraId="22712177" w14:textId="77777777" w:rsidR="000934FC" w:rsidRDefault="000934FC" w:rsidP="000934F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and John Grenelane, junior(q.v.), of Rygge(q.v.).  (ibid.)</w:t>
      </w:r>
    </w:p>
    <w:p w14:paraId="691D9E48" w14:textId="77777777" w:rsidR="000934FC" w:rsidRDefault="000934FC" w:rsidP="000934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04E1802" w14:textId="77777777" w:rsidR="000934FC" w:rsidRDefault="000934FC" w:rsidP="000934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EFBD520" w14:textId="77777777" w:rsidR="000934FC" w:rsidRDefault="000934FC" w:rsidP="000934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E2C02A4" w14:textId="4A35855B" w:rsidR="000934FC" w:rsidRDefault="000934FC" w:rsidP="000934F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November 2015</w:t>
      </w:r>
    </w:p>
    <w:p w14:paraId="0249D10C" w14:textId="40DE5F67" w:rsidR="00803D1B" w:rsidRDefault="00803D1B" w:rsidP="000934F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February 2023</w:t>
      </w:r>
    </w:p>
    <w:p w14:paraId="596E3B7F" w14:textId="77777777"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DD5B8A" w:rsidRPr="00564E3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577BE1" w14:textId="77777777" w:rsidR="000934FC" w:rsidRDefault="000934FC" w:rsidP="00564E3C">
      <w:pPr>
        <w:spacing w:after="0" w:line="240" w:lineRule="auto"/>
      </w:pPr>
      <w:r>
        <w:separator/>
      </w:r>
    </w:p>
  </w:endnote>
  <w:endnote w:type="continuationSeparator" w:id="0">
    <w:p w14:paraId="21AD4CF2" w14:textId="77777777" w:rsidR="000934FC" w:rsidRDefault="000934FC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1F03D5" w14:textId="77777777"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36457" w14:textId="77777777"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803D1B">
      <w:rPr>
        <w:rFonts w:ascii="Times New Roman" w:hAnsi="Times New Roman" w:cs="Times New Roman"/>
        <w:noProof/>
        <w:sz w:val="24"/>
        <w:szCs w:val="24"/>
      </w:rPr>
      <w:t>25 February 2023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14:paraId="215D5AD0" w14:textId="77777777"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D6D722" w14:textId="77777777"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ED62E1" w14:textId="77777777" w:rsidR="000934FC" w:rsidRDefault="000934FC" w:rsidP="00564E3C">
      <w:pPr>
        <w:spacing w:after="0" w:line="240" w:lineRule="auto"/>
      </w:pPr>
      <w:r>
        <w:separator/>
      </w:r>
    </w:p>
  </w:footnote>
  <w:footnote w:type="continuationSeparator" w:id="0">
    <w:p w14:paraId="19348F1C" w14:textId="77777777" w:rsidR="000934FC" w:rsidRDefault="000934FC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57027D" w14:textId="77777777"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04CA13" w14:textId="77777777"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D85BA5" w14:textId="77777777"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34FC"/>
    <w:rsid w:val="000934FC"/>
    <w:rsid w:val="00372DC6"/>
    <w:rsid w:val="00564E3C"/>
    <w:rsid w:val="0064591D"/>
    <w:rsid w:val="00803D1B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B29A82"/>
  <w15:chartTrackingRefBased/>
  <w15:docId w15:val="{5B5680CA-A8A5-41C5-9FF9-E52D0F889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0934F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vch/wilts/vol3/pp295-302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2</TotalTime>
  <Pages>1</Pages>
  <Words>107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2016-01-06T20:38:00Z</dcterms:created>
  <dcterms:modified xsi:type="dcterms:W3CDTF">2023-02-25T18:11:00Z</dcterms:modified>
</cp:coreProperties>
</file>