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007" w:rsidRPr="002F4007" w:rsidRDefault="002F4007" w:rsidP="002F40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F4007">
        <w:rPr>
          <w:rFonts w:ascii="Times New Roman" w:hAnsi="Times New Roman" w:cs="Times New Roman"/>
          <w:sz w:val="24"/>
          <w:szCs w:val="24"/>
          <w:u w:val="single"/>
        </w:rPr>
        <w:t>Thomas MERCER, the elder</w:t>
      </w:r>
      <w:r w:rsidRPr="002F4007">
        <w:rPr>
          <w:rFonts w:ascii="Times New Roman" w:hAnsi="Times New Roman" w:cs="Times New Roman"/>
          <w:sz w:val="24"/>
          <w:szCs w:val="24"/>
        </w:rPr>
        <w:t xml:space="preserve">     (fl.1489)</w:t>
      </w:r>
    </w:p>
    <w:p w:rsidR="002F4007" w:rsidRPr="002F4007" w:rsidRDefault="002F4007" w:rsidP="002F40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F4007">
        <w:rPr>
          <w:rFonts w:ascii="Times New Roman" w:hAnsi="Times New Roman" w:cs="Times New Roman"/>
          <w:sz w:val="24"/>
          <w:szCs w:val="24"/>
        </w:rPr>
        <w:t>of Hawkhurst, Kent.</w:t>
      </w:r>
    </w:p>
    <w:p w:rsidR="002F4007" w:rsidRPr="002F4007" w:rsidRDefault="002F4007" w:rsidP="002F40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4007" w:rsidRPr="002F4007" w:rsidRDefault="002F4007" w:rsidP="002F40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4007" w:rsidRPr="002F4007" w:rsidRDefault="002F4007" w:rsidP="002F40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F4007">
        <w:rPr>
          <w:rFonts w:ascii="Times New Roman" w:hAnsi="Times New Roman" w:cs="Times New Roman"/>
          <w:sz w:val="24"/>
          <w:szCs w:val="24"/>
        </w:rPr>
        <w:tab/>
        <w:t>1489</w:t>
      </w:r>
      <w:r w:rsidRPr="002F4007">
        <w:rPr>
          <w:rFonts w:ascii="Times New Roman" w:hAnsi="Times New Roman" w:cs="Times New Roman"/>
          <w:sz w:val="24"/>
          <w:szCs w:val="24"/>
        </w:rPr>
        <w:tab/>
        <w:t>He made his Will.   (Plomer p.328)</w:t>
      </w:r>
    </w:p>
    <w:p w:rsidR="002F4007" w:rsidRPr="002F4007" w:rsidRDefault="002F4007" w:rsidP="002F40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4007" w:rsidRPr="002F4007" w:rsidRDefault="002F4007" w:rsidP="002F40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4007" w:rsidRPr="002F4007" w:rsidRDefault="002F4007" w:rsidP="002F40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F4007">
        <w:rPr>
          <w:rFonts w:ascii="Times New Roman" w:hAnsi="Times New Roman" w:cs="Times New Roman"/>
          <w:sz w:val="24"/>
          <w:szCs w:val="24"/>
        </w:rPr>
        <w:t>29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007" w:rsidRDefault="002F4007" w:rsidP="00564E3C">
      <w:pPr>
        <w:spacing w:after="0" w:line="240" w:lineRule="auto"/>
      </w:pPr>
      <w:r>
        <w:separator/>
      </w:r>
    </w:p>
  </w:endnote>
  <w:endnote w:type="continuationSeparator" w:id="0">
    <w:p w:rsidR="002F4007" w:rsidRDefault="002F400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F4007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007" w:rsidRDefault="002F4007" w:rsidP="00564E3C">
      <w:pPr>
        <w:spacing w:after="0" w:line="240" w:lineRule="auto"/>
      </w:pPr>
      <w:r>
        <w:separator/>
      </w:r>
    </w:p>
  </w:footnote>
  <w:footnote w:type="continuationSeparator" w:id="0">
    <w:p w:rsidR="002F4007" w:rsidRDefault="002F400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007"/>
    <w:rsid w:val="002F4007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08100A-0885-4833-BEEC-D751829B4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2016-01-05T19:23:00Z</dcterms:created>
  <dcterms:modified xsi:type="dcterms:W3CDTF">2016-01-05T19:25:00Z</dcterms:modified>
</cp:coreProperties>
</file>