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MERCER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:rsid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a scholar from Eton.</w:t>
      </w:r>
    </w:p>
    <w:p w:rsid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p.175)</w:t>
      </w:r>
    </w:p>
    <w:p w:rsid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98C" w:rsidRPr="00BD198C" w:rsidRDefault="00BD198C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BD198C" w:rsidRPr="00BD19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98C" w:rsidRDefault="00BD198C" w:rsidP="00564E3C">
      <w:pPr>
        <w:spacing w:after="0" w:line="240" w:lineRule="auto"/>
      </w:pPr>
      <w:r>
        <w:separator/>
      </w:r>
    </w:p>
  </w:endnote>
  <w:endnote w:type="continuationSeparator" w:id="0">
    <w:p w:rsidR="00BD198C" w:rsidRDefault="00BD19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198C">
      <w:rPr>
        <w:rFonts w:ascii="Times New Roman" w:hAnsi="Times New Roman" w:cs="Times New Roman"/>
        <w:noProof/>
        <w:sz w:val="24"/>
        <w:szCs w:val="24"/>
      </w:rPr>
      <w:t>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98C" w:rsidRDefault="00BD198C" w:rsidP="00564E3C">
      <w:pPr>
        <w:spacing w:after="0" w:line="240" w:lineRule="auto"/>
      </w:pPr>
      <w:r>
        <w:separator/>
      </w:r>
    </w:p>
  </w:footnote>
  <w:footnote w:type="continuationSeparator" w:id="0">
    <w:p w:rsidR="00BD198C" w:rsidRDefault="00BD19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8C"/>
    <w:rsid w:val="00372DC6"/>
    <w:rsid w:val="00564E3C"/>
    <w:rsid w:val="0064591D"/>
    <w:rsid w:val="00BD198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44EFC"/>
  <w15:chartTrackingRefBased/>
  <w15:docId w15:val="{A96CC2F9-1C5B-487E-81E9-098C3B5A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2015-10-02T20:36:00Z</dcterms:created>
  <dcterms:modified xsi:type="dcterms:W3CDTF">2015-10-02T20:39:00Z</dcterms:modified>
</cp:coreProperties>
</file>