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98CB2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MERCER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70770E5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Wethersfield, Essex.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4382A7B4" w14:textId="77777777" w:rsidR="00F7599D" w:rsidRDefault="00F7599D" w:rsidP="00F7599D">
      <w:pPr>
        <w:pStyle w:val="NoSpacing"/>
        <w:rPr>
          <w:rFonts w:cs="Times New Roman"/>
          <w:szCs w:val="24"/>
        </w:rPr>
      </w:pPr>
    </w:p>
    <w:p w14:paraId="06688C2C" w14:textId="77777777" w:rsidR="00F7599D" w:rsidRDefault="00F7599D" w:rsidP="00F7599D">
      <w:pPr>
        <w:pStyle w:val="NoSpacing"/>
        <w:rPr>
          <w:rFonts w:cs="Times New Roman"/>
          <w:szCs w:val="24"/>
        </w:rPr>
      </w:pPr>
    </w:p>
    <w:p w14:paraId="73D6170C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Saxby(q.v.) brought a plaint of debt against him and John </w:t>
      </w:r>
      <w:proofErr w:type="spellStart"/>
      <w:r>
        <w:rPr>
          <w:rFonts w:cs="Times New Roman"/>
          <w:szCs w:val="24"/>
        </w:rPr>
        <w:t>Cofforth</w:t>
      </w:r>
      <w:proofErr w:type="spellEnd"/>
    </w:p>
    <w:p w14:paraId="773F27DC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Wethersfield(q.v.).</w:t>
      </w:r>
    </w:p>
    <w:p w14:paraId="4CE9108B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42C7472" w14:textId="77777777" w:rsidR="00F7599D" w:rsidRDefault="00F7599D" w:rsidP="00F7599D">
      <w:pPr>
        <w:pStyle w:val="NoSpacing"/>
        <w:rPr>
          <w:rFonts w:cs="Times New Roman"/>
          <w:szCs w:val="24"/>
        </w:rPr>
      </w:pPr>
    </w:p>
    <w:p w14:paraId="587C0BFC" w14:textId="77777777" w:rsidR="00F7599D" w:rsidRDefault="00F7599D" w:rsidP="00F7599D">
      <w:pPr>
        <w:pStyle w:val="NoSpacing"/>
        <w:rPr>
          <w:rFonts w:cs="Times New Roman"/>
          <w:szCs w:val="24"/>
        </w:rPr>
      </w:pPr>
    </w:p>
    <w:p w14:paraId="29E4A2D5" w14:textId="77777777" w:rsidR="00F7599D" w:rsidRDefault="00F7599D" w:rsidP="00F759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2024</w:t>
      </w:r>
    </w:p>
    <w:p w14:paraId="774728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85C4AA" w14:textId="77777777" w:rsidR="00F7599D" w:rsidRDefault="00F7599D" w:rsidP="009139A6">
      <w:r>
        <w:separator/>
      </w:r>
    </w:p>
  </w:endnote>
  <w:endnote w:type="continuationSeparator" w:id="0">
    <w:p w14:paraId="14B7554F" w14:textId="77777777" w:rsidR="00F7599D" w:rsidRDefault="00F759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136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9A2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6A0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D1621" w14:textId="77777777" w:rsidR="00F7599D" w:rsidRDefault="00F7599D" w:rsidP="009139A6">
      <w:r>
        <w:separator/>
      </w:r>
    </w:p>
  </w:footnote>
  <w:footnote w:type="continuationSeparator" w:id="0">
    <w:p w14:paraId="426CCC6D" w14:textId="77777777" w:rsidR="00F7599D" w:rsidRDefault="00F759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746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1D8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55C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9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A7E18"/>
  <w15:chartTrackingRefBased/>
  <w15:docId w15:val="{9D57A20A-C393-4E11-A338-A783EBDF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59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2024-07-08T10:16:00Z</dcterms:created>
  <dcterms:modified xsi:type="dcterms:W3CDTF">2024-07-08T10:17:00Z</dcterms:modified>
</cp:coreProperties>
</file>