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CE2D9" w14:textId="77777777" w:rsidR="009B59DB" w:rsidRDefault="009B59DB" w:rsidP="009B59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Unknown MERBURY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0247541C" w14:textId="77777777" w:rsidR="009B59DB" w:rsidRDefault="009B59DB" w:rsidP="009B59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05726F45" w14:textId="77777777" w:rsidR="009B59DB" w:rsidRDefault="009B59DB" w:rsidP="009B59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2236D48" w14:textId="77777777" w:rsidR="009B59DB" w:rsidRDefault="009B59DB" w:rsidP="009B59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4242B00" w14:textId="77777777" w:rsidR="009B59DB" w:rsidRDefault="009B59DB" w:rsidP="009B59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2A929760" w14:textId="77777777" w:rsidR="009B59DB" w:rsidRDefault="009B59DB" w:rsidP="009B59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54C5FD30" w14:textId="77777777" w:rsidR="009B59DB" w:rsidRDefault="009B59DB" w:rsidP="009B59D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m4,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A8F06EF" w14:textId="77777777" w:rsidR="009B59DB" w:rsidRDefault="009B59DB" w:rsidP="009B59D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6C09D943" w14:textId="77777777" w:rsidR="009B59DB" w:rsidRDefault="009B59DB" w:rsidP="009B59DB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50E0C265" w14:textId="77777777" w:rsidR="009B59DB" w:rsidRDefault="009B59DB" w:rsidP="009B59DB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598E7BA0" w14:textId="77777777" w:rsidR="009B59DB" w:rsidRDefault="009B59DB" w:rsidP="009B59DB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December 2022</w:t>
      </w:r>
    </w:p>
    <w:p w14:paraId="42D3D9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F9D7E" w14:textId="77777777" w:rsidR="009B59DB" w:rsidRDefault="009B59DB" w:rsidP="009139A6">
      <w:r>
        <w:separator/>
      </w:r>
    </w:p>
  </w:endnote>
  <w:endnote w:type="continuationSeparator" w:id="0">
    <w:p w14:paraId="1BF6BC4D" w14:textId="77777777" w:rsidR="009B59DB" w:rsidRDefault="009B59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A77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C85B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D20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C1EAD" w14:textId="77777777" w:rsidR="009B59DB" w:rsidRDefault="009B59DB" w:rsidP="009139A6">
      <w:r>
        <w:separator/>
      </w:r>
    </w:p>
  </w:footnote>
  <w:footnote w:type="continuationSeparator" w:id="0">
    <w:p w14:paraId="7E9041D6" w14:textId="77777777" w:rsidR="009B59DB" w:rsidRDefault="009B59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C70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018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ED3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9DB"/>
    <w:rsid w:val="000666E0"/>
    <w:rsid w:val="002510B7"/>
    <w:rsid w:val="005C130B"/>
    <w:rsid w:val="00826F5C"/>
    <w:rsid w:val="009139A6"/>
    <w:rsid w:val="009448BB"/>
    <w:rsid w:val="00947624"/>
    <w:rsid w:val="009B59DB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5A023"/>
  <w15:chartTrackingRefBased/>
  <w15:docId w15:val="{20ED8586-BFC2-4EDB-BDF4-6342AC8F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2023-01-05T21:08:00Z</dcterms:created>
  <dcterms:modified xsi:type="dcterms:W3CDTF">2023-01-05T21:09:00Z</dcterms:modified>
</cp:coreProperties>
</file>