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41541" w14:textId="77777777" w:rsidR="00D0614C" w:rsidRDefault="00D0614C" w:rsidP="00D0614C">
      <w:pPr>
        <w:pStyle w:val="NoSpacing"/>
      </w:pPr>
      <w:r>
        <w:rPr>
          <w:u w:val="single"/>
        </w:rPr>
        <w:t>John MERBURY</w:t>
      </w:r>
      <w:r>
        <w:t xml:space="preserve">     (fl.1431)</w:t>
      </w:r>
    </w:p>
    <w:p w14:paraId="47B04CFC" w14:textId="77777777" w:rsidR="00D0614C" w:rsidRDefault="00D0614C" w:rsidP="00D0614C">
      <w:pPr>
        <w:pStyle w:val="NoSpacing"/>
      </w:pPr>
    </w:p>
    <w:p w14:paraId="51862860" w14:textId="77777777" w:rsidR="00D0614C" w:rsidRDefault="00D0614C" w:rsidP="00D0614C">
      <w:pPr>
        <w:pStyle w:val="NoSpacing"/>
      </w:pPr>
    </w:p>
    <w:p w14:paraId="22C7D9FF" w14:textId="3071562B" w:rsidR="00D0614C" w:rsidRDefault="00D0614C" w:rsidP="00D0614C">
      <w:pPr>
        <w:pStyle w:val="NoSpacing"/>
      </w:pPr>
      <w:r>
        <w:t>= 2 Agnes</w:t>
      </w:r>
      <w:r w:rsidR="00DE50CF">
        <w:t>(q.v.)</w:t>
      </w:r>
      <w:r>
        <w:t>, widow of John de Par.</w:t>
      </w:r>
    </w:p>
    <w:p w14:paraId="6802CD6C" w14:textId="77777777" w:rsidR="00D0614C" w:rsidRDefault="00D0614C" w:rsidP="00D0614C">
      <w:pPr>
        <w:pStyle w:val="NoSpacing"/>
      </w:pPr>
      <w:r>
        <w:t xml:space="preserve">(“Records Relating to the Barony of Kendale” </w:t>
      </w:r>
      <w:proofErr w:type="spellStart"/>
      <w:r>
        <w:t>vol.I</w:t>
      </w:r>
      <w:proofErr w:type="spellEnd"/>
      <w:r>
        <w:t xml:space="preserve"> pp.22-47 number 1431)</w:t>
      </w:r>
    </w:p>
    <w:p w14:paraId="4E8F9481" w14:textId="77777777" w:rsidR="00D0614C" w:rsidRDefault="00D0614C" w:rsidP="00D0614C">
      <w:pPr>
        <w:pStyle w:val="NoSpacing"/>
      </w:pPr>
    </w:p>
    <w:p w14:paraId="754104C2" w14:textId="77777777" w:rsidR="00D0614C" w:rsidRDefault="00D0614C" w:rsidP="00D0614C">
      <w:pPr>
        <w:pStyle w:val="NoSpacing"/>
      </w:pPr>
    </w:p>
    <w:p w14:paraId="5A6075E5" w14:textId="77777777" w:rsidR="00D0614C" w:rsidRDefault="00D0614C" w:rsidP="00D0614C">
      <w:pPr>
        <w:pStyle w:val="NoSpacing"/>
      </w:pPr>
      <w:r>
        <w:tab/>
        <w:t>1431</w:t>
      </w:r>
      <w:r>
        <w:tab/>
        <w:t>They were licensed to surrender the one third of a fourth part of the manor</w:t>
      </w:r>
    </w:p>
    <w:p w14:paraId="4197AFED" w14:textId="77777777" w:rsidR="00D0614C" w:rsidRDefault="00D0614C" w:rsidP="00D0614C">
      <w:pPr>
        <w:pStyle w:val="NoSpacing"/>
      </w:pPr>
      <w:r>
        <w:tab/>
      </w:r>
      <w:r>
        <w:tab/>
        <w:t>of Kendal to Agnes’s son, Thomas del Par.  (ibid.)</w:t>
      </w:r>
    </w:p>
    <w:p w14:paraId="7344F9DA" w14:textId="77777777" w:rsidR="00D0614C" w:rsidRDefault="00D0614C" w:rsidP="00D0614C">
      <w:pPr>
        <w:pStyle w:val="NoSpacing"/>
      </w:pPr>
    </w:p>
    <w:p w14:paraId="38320978" w14:textId="77777777" w:rsidR="00D0614C" w:rsidRDefault="00D0614C" w:rsidP="00D0614C">
      <w:pPr>
        <w:pStyle w:val="NoSpacing"/>
      </w:pPr>
    </w:p>
    <w:p w14:paraId="72A2225F" w14:textId="77777777" w:rsidR="00D0614C" w:rsidRDefault="00D0614C" w:rsidP="00D0614C">
      <w:pPr>
        <w:pStyle w:val="NoSpacing"/>
      </w:pPr>
      <w:r>
        <w:t>25 September 2015</w:t>
      </w:r>
    </w:p>
    <w:p w14:paraId="2C2517E8" w14:textId="64E9FB9A" w:rsidR="00DE50CF" w:rsidRDefault="00DE50CF" w:rsidP="00D0614C">
      <w:pPr>
        <w:pStyle w:val="NoSpacing"/>
        <w:rPr>
          <w:u w:val="single"/>
        </w:rPr>
      </w:pPr>
      <w:r>
        <w:t xml:space="preserve">  5 July 2025</w:t>
      </w:r>
    </w:p>
    <w:p w14:paraId="510D9849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2335C" w14:textId="77777777" w:rsidR="00D0614C" w:rsidRDefault="00D0614C" w:rsidP="00920DE3">
      <w:pPr>
        <w:spacing w:after="0" w:line="240" w:lineRule="auto"/>
      </w:pPr>
      <w:r>
        <w:separator/>
      </w:r>
    </w:p>
  </w:endnote>
  <w:endnote w:type="continuationSeparator" w:id="0">
    <w:p w14:paraId="6CFECF44" w14:textId="77777777" w:rsidR="00D0614C" w:rsidRDefault="00D061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72A82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68DBF" w14:textId="77777777"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14:paraId="050888F2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399CF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4AD44" w14:textId="77777777" w:rsidR="00D0614C" w:rsidRDefault="00D0614C" w:rsidP="00920DE3">
      <w:pPr>
        <w:spacing w:after="0" w:line="240" w:lineRule="auto"/>
      </w:pPr>
      <w:r>
        <w:separator/>
      </w:r>
    </w:p>
  </w:footnote>
  <w:footnote w:type="continuationSeparator" w:id="0">
    <w:p w14:paraId="29A1A5DA" w14:textId="77777777" w:rsidR="00D0614C" w:rsidRDefault="00D061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41E1A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B7E42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564A8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614C"/>
    <w:rsid w:val="00120749"/>
    <w:rsid w:val="00491CC7"/>
    <w:rsid w:val="00624CAE"/>
    <w:rsid w:val="00920DE3"/>
    <w:rsid w:val="00C009D8"/>
    <w:rsid w:val="00CF53C8"/>
    <w:rsid w:val="00D0614C"/>
    <w:rsid w:val="00DE50C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EE78B"/>
  <w15:docId w15:val="{63189C20-0EAE-498E-9CC8-99D22B263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2015-09-25T12:35:00Z</dcterms:created>
  <dcterms:modified xsi:type="dcterms:W3CDTF">2025-07-05T07:39:00Z</dcterms:modified>
</cp:coreProperties>
</file>