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18FD" w14:textId="7010FA15" w:rsidR="00BA00AB" w:rsidRDefault="00A731B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MERBURY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14:paraId="5656E014" w14:textId="5DDF4132" w:rsidR="00A731B5" w:rsidRDefault="00A731B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D50483" w14:textId="34FC484E" w:rsidR="00A731B5" w:rsidRDefault="00A731B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6EAF8D" w14:textId="2A519E8C" w:rsidR="0086164A" w:rsidRDefault="008616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Oct.1422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Herefordshire.   (C.F.R. 1422-30 p.12)</w:t>
      </w:r>
    </w:p>
    <w:p w14:paraId="49994707" w14:textId="2DC4CBBE" w:rsidR="00A731B5" w:rsidRDefault="00A731B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Jan.1426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Herefordshire.   (C.F.R. 1422-30 p.117)</w:t>
      </w:r>
    </w:p>
    <w:p w14:paraId="71C914A2" w14:textId="393CD078" w:rsidR="009B04B6" w:rsidRDefault="009B04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Feb.1430</w:t>
      </w:r>
      <w:r>
        <w:rPr>
          <w:rFonts w:ascii="Times New Roman" w:hAnsi="Times New Roman" w:cs="Times New Roman"/>
          <w:sz w:val="24"/>
          <w:szCs w:val="24"/>
        </w:rPr>
        <w:tab/>
        <w:t>Sheriff of Herefordshire.   (ibid. p.297)</w:t>
      </w:r>
    </w:p>
    <w:p w14:paraId="1174EB32" w14:textId="4D6F9F8D" w:rsidR="00A731B5" w:rsidRDefault="00A731B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48BB83" w14:textId="574E81E1" w:rsidR="00A731B5" w:rsidRDefault="00A731B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98727" w14:textId="0D866E86" w:rsidR="00A731B5" w:rsidRDefault="00A731B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November 2021</w:t>
      </w:r>
    </w:p>
    <w:p w14:paraId="794ACEF0" w14:textId="4F8B7206" w:rsidR="0086164A" w:rsidRPr="00A731B5" w:rsidRDefault="008616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2022</w:t>
      </w:r>
    </w:p>
    <w:sectPr w:rsidR="0086164A" w:rsidRPr="00A731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8056C" w14:textId="77777777" w:rsidR="007820DD" w:rsidRDefault="007820DD" w:rsidP="009139A6">
      <w:r>
        <w:separator/>
      </w:r>
    </w:p>
  </w:endnote>
  <w:endnote w:type="continuationSeparator" w:id="0">
    <w:p w14:paraId="71A057DC" w14:textId="77777777" w:rsidR="007820DD" w:rsidRDefault="007820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8D4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E03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637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756A" w14:textId="77777777" w:rsidR="007820DD" w:rsidRDefault="007820DD" w:rsidP="009139A6">
      <w:r>
        <w:separator/>
      </w:r>
    </w:p>
  </w:footnote>
  <w:footnote w:type="continuationSeparator" w:id="0">
    <w:p w14:paraId="47F6184F" w14:textId="77777777" w:rsidR="007820DD" w:rsidRDefault="007820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3A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16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C97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B5"/>
    <w:rsid w:val="000666E0"/>
    <w:rsid w:val="002510B7"/>
    <w:rsid w:val="005C130B"/>
    <w:rsid w:val="007820DD"/>
    <w:rsid w:val="00826F5C"/>
    <w:rsid w:val="0086164A"/>
    <w:rsid w:val="009139A6"/>
    <w:rsid w:val="009448BB"/>
    <w:rsid w:val="009B04B6"/>
    <w:rsid w:val="00A3176C"/>
    <w:rsid w:val="00A731B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92CF"/>
  <w15:chartTrackingRefBased/>
  <w15:docId w15:val="{BAB859ED-E460-4033-96B4-288FD6F4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2021-11-30T10:07:00Z</dcterms:created>
  <dcterms:modified xsi:type="dcterms:W3CDTF">2022-10-03T09:47:00Z</dcterms:modified>
</cp:coreProperties>
</file>