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49" w:rsidRDefault="00231D49" w:rsidP="00231D49">
      <w:pPr>
        <w:pStyle w:val="NoSpacing"/>
      </w:pPr>
      <w:r>
        <w:rPr>
          <w:u w:val="single"/>
        </w:rPr>
        <w:t>John MERBURY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31D49" w:rsidRDefault="00231D49" w:rsidP="00231D49">
      <w:pPr>
        <w:pStyle w:val="NoSpacing"/>
      </w:pPr>
    </w:p>
    <w:p w:rsidR="00231D49" w:rsidRDefault="00231D49" w:rsidP="00231D49">
      <w:pPr>
        <w:pStyle w:val="NoSpacing"/>
      </w:pPr>
    </w:p>
    <w:p w:rsidR="00231D49" w:rsidRDefault="00231D49" w:rsidP="00231D49">
      <w:pPr>
        <w:pStyle w:val="NoSpacing"/>
      </w:pPr>
      <w:r>
        <w:t>= Agnes.</w:t>
      </w:r>
    </w:p>
    <w:p w:rsidR="00231D49" w:rsidRDefault="00231D49" w:rsidP="00231D49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22-171)</w:t>
      </w:r>
    </w:p>
    <w:p w:rsidR="00231D49" w:rsidRDefault="00231D49" w:rsidP="00231D49">
      <w:pPr>
        <w:pStyle w:val="NoSpacing"/>
      </w:pPr>
    </w:p>
    <w:p w:rsidR="00231D49" w:rsidRDefault="00231D49" w:rsidP="00231D49">
      <w:pPr>
        <w:pStyle w:val="NoSpacing"/>
      </w:pPr>
    </w:p>
    <w:p w:rsidR="00231D49" w:rsidRDefault="00231D49" w:rsidP="00231D49">
      <w:pPr>
        <w:pStyle w:val="NoSpacing"/>
      </w:pPr>
      <w:r>
        <w:t>29 May1423</w:t>
      </w:r>
      <w:r>
        <w:tab/>
        <w:t>He held a knight’</w:t>
      </w:r>
      <w:r>
        <w:t xml:space="preserve">s fee in </w:t>
      </w:r>
      <w:proofErr w:type="spellStart"/>
      <w:r>
        <w:t>Bittesby</w:t>
      </w:r>
      <w:proofErr w:type="spellEnd"/>
      <w:r>
        <w:t>, Leicestershire, in right of Agnes.</w:t>
      </w:r>
    </w:p>
    <w:p w:rsidR="00231D49" w:rsidRDefault="00231D49" w:rsidP="00231D49">
      <w:pPr>
        <w:pStyle w:val="NoSpacing"/>
      </w:pPr>
      <w:r>
        <w:tab/>
      </w:r>
      <w:r>
        <w:tab/>
        <w:t>(ibid.)</w:t>
      </w:r>
      <w:bookmarkStart w:id="0" w:name="_GoBack"/>
      <w:bookmarkEnd w:id="0"/>
    </w:p>
    <w:p w:rsidR="00231D49" w:rsidRDefault="00231D49" w:rsidP="00231D49">
      <w:pPr>
        <w:pStyle w:val="NoSpacing"/>
      </w:pPr>
    </w:p>
    <w:p w:rsidR="00231D49" w:rsidRDefault="00231D49" w:rsidP="00231D49">
      <w:pPr>
        <w:pStyle w:val="NoSpacing"/>
      </w:pPr>
    </w:p>
    <w:p w:rsidR="00231D49" w:rsidRPr="001D0192" w:rsidRDefault="00231D49" w:rsidP="00231D49">
      <w:pPr>
        <w:pStyle w:val="NoSpacing"/>
      </w:pPr>
      <w:r>
        <w:t>3 June 2017</w:t>
      </w:r>
    </w:p>
    <w:p w:rsidR="006B2F86" w:rsidRPr="00231D49" w:rsidRDefault="00231D49" w:rsidP="00E71FC3">
      <w:pPr>
        <w:pStyle w:val="NoSpacing"/>
      </w:pPr>
    </w:p>
    <w:sectPr w:rsidR="006B2F86" w:rsidRPr="00231D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D49" w:rsidRDefault="00231D49" w:rsidP="00E71FC3">
      <w:pPr>
        <w:spacing w:after="0" w:line="240" w:lineRule="auto"/>
      </w:pPr>
      <w:r>
        <w:separator/>
      </w:r>
    </w:p>
  </w:endnote>
  <w:endnote w:type="continuationSeparator" w:id="0">
    <w:p w:rsidR="00231D49" w:rsidRDefault="00231D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D49" w:rsidRDefault="00231D49" w:rsidP="00E71FC3">
      <w:pPr>
        <w:spacing w:after="0" w:line="240" w:lineRule="auto"/>
      </w:pPr>
      <w:r>
        <w:separator/>
      </w:r>
    </w:p>
  </w:footnote>
  <w:footnote w:type="continuationSeparator" w:id="0">
    <w:p w:rsidR="00231D49" w:rsidRDefault="00231D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49"/>
    <w:rsid w:val="001A7C09"/>
    <w:rsid w:val="00231D4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B1B9F"/>
  <w15:chartTrackingRefBased/>
  <w15:docId w15:val="{F3055A33-F652-4D99-B65F-EA0B7D1F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2017-06-03T21:20:00Z</dcterms:created>
  <dcterms:modified xsi:type="dcterms:W3CDTF">2017-06-03T21:22:00Z</dcterms:modified>
</cp:coreProperties>
</file>