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E6C17" w14:textId="77777777" w:rsidR="0079507D" w:rsidRDefault="0079507D" w:rsidP="0079507D">
      <w:pPr>
        <w:pStyle w:val="NoSpacing"/>
      </w:pPr>
      <w:r>
        <w:rPr>
          <w:u w:val="single"/>
        </w:rPr>
        <w:t>John MERBURY</w:t>
      </w:r>
      <w:r>
        <w:t xml:space="preserve">        (fl.1416-22)</w:t>
      </w:r>
    </w:p>
    <w:p w14:paraId="44757623" w14:textId="77777777" w:rsidR="0079507D" w:rsidRDefault="0079507D" w:rsidP="0079507D">
      <w:pPr>
        <w:pStyle w:val="NoSpacing"/>
      </w:pPr>
    </w:p>
    <w:p w14:paraId="6941F700" w14:textId="77777777" w:rsidR="0079507D" w:rsidRDefault="0079507D" w:rsidP="0079507D">
      <w:pPr>
        <w:pStyle w:val="NoSpacing"/>
      </w:pPr>
    </w:p>
    <w:p w14:paraId="22ADB67C" w14:textId="77777777" w:rsidR="0079507D" w:rsidRDefault="0079507D" w:rsidP="0079507D">
      <w:pPr>
        <w:pStyle w:val="NoSpacing"/>
      </w:pPr>
      <w:r>
        <w:t>14 Nov.1416</w:t>
      </w:r>
      <w:r>
        <w:tab/>
        <w:t>He was on a commission of the peace for Herefordshire.</w:t>
      </w:r>
    </w:p>
    <w:p w14:paraId="7D3E73B5" w14:textId="77777777" w:rsidR="0079507D" w:rsidRDefault="0079507D" w:rsidP="0079507D">
      <w:pPr>
        <w:pStyle w:val="NoSpacing"/>
      </w:pPr>
      <w:r>
        <w:tab/>
      </w:r>
      <w:r>
        <w:tab/>
        <w:t>(C.P.R. 1416-22 p.453)</w:t>
      </w:r>
    </w:p>
    <w:p w14:paraId="5FE9DD97" w14:textId="77777777" w:rsidR="0079507D" w:rsidRDefault="0079507D" w:rsidP="0079507D">
      <w:pPr>
        <w:pStyle w:val="NoSpacing"/>
      </w:pPr>
      <w:r>
        <w:t xml:space="preserve">  9 Jul.</w:t>
      </w:r>
      <w:r>
        <w:tab/>
        <w:t>1419</w:t>
      </w:r>
      <w:r>
        <w:tab/>
        <w:t xml:space="preserve">He was on a commission of </w:t>
      </w:r>
      <w:proofErr w:type="gramStart"/>
      <w:r>
        <w:t>the peace</w:t>
      </w:r>
      <w:proofErr w:type="gramEnd"/>
      <w:r>
        <w:t xml:space="preserve"> for Herefordshire.      (ibid.)</w:t>
      </w:r>
    </w:p>
    <w:p w14:paraId="29E6C6FE" w14:textId="77777777" w:rsidR="0079507D" w:rsidRDefault="0079507D" w:rsidP="0079507D">
      <w:pPr>
        <w:pStyle w:val="NoSpacing"/>
      </w:pPr>
      <w:r>
        <w:t>12 Feb.1422</w:t>
      </w:r>
      <w:r>
        <w:tab/>
        <w:t>He was on a commission of the peace for Herefordshire.      (ibid.)</w:t>
      </w:r>
    </w:p>
    <w:p w14:paraId="156CCFA6" w14:textId="77777777" w:rsidR="0079507D" w:rsidRDefault="0079507D" w:rsidP="0079507D">
      <w:pPr>
        <w:pStyle w:val="NoSpacing"/>
      </w:pPr>
      <w:r>
        <w:t>28 May</w:t>
      </w:r>
      <w:r>
        <w:tab/>
        <w:t xml:space="preserve">He was on a commission of </w:t>
      </w:r>
      <w:proofErr w:type="gramStart"/>
      <w:r>
        <w:t>the peace</w:t>
      </w:r>
      <w:proofErr w:type="gramEnd"/>
      <w:r>
        <w:t xml:space="preserve"> for Herefordshire.      (ibid.)</w:t>
      </w:r>
    </w:p>
    <w:p w14:paraId="0A66D0D3" w14:textId="77777777" w:rsidR="0079507D" w:rsidRDefault="0079507D" w:rsidP="0079507D">
      <w:pPr>
        <w:pStyle w:val="NoSpacing"/>
      </w:pPr>
    </w:p>
    <w:p w14:paraId="2565E700" w14:textId="77777777" w:rsidR="0079507D" w:rsidRDefault="0079507D" w:rsidP="0079507D">
      <w:pPr>
        <w:pStyle w:val="NoSpacing"/>
      </w:pPr>
    </w:p>
    <w:p w14:paraId="515BB541" w14:textId="77777777" w:rsidR="0079507D" w:rsidRDefault="0079507D" w:rsidP="0079507D">
      <w:pPr>
        <w:pStyle w:val="NoSpacing"/>
      </w:pPr>
      <w:r>
        <w:t>15 May 2025</w:t>
      </w:r>
    </w:p>
    <w:p w14:paraId="1FD9DC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26A5D" w14:textId="77777777" w:rsidR="0079507D" w:rsidRDefault="0079507D" w:rsidP="009139A6">
      <w:r>
        <w:separator/>
      </w:r>
    </w:p>
  </w:endnote>
  <w:endnote w:type="continuationSeparator" w:id="0">
    <w:p w14:paraId="5401ECBC" w14:textId="77777777" w:rsidR="0079507D" w:rsidRDefault="007950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9F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3FA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753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44DA0" w14:textId="77777777" w:rsidR="0079507D" w:rsidRDefault="0079507D" w:rsidP="009139A6">
      <w:r>
        <w:separator/>
      </w:r>
    </w:p>
  </w:footnote>
  <w:footnote w:type="continuationSeparator" w:id="0">
    <w:p w14:paraId="3D5048BE" w14:textId="77777777" w:rsidR="0079507D" w:rsidRDefault="007950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E02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8C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1C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7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9507D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412F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9728D"/>
  <w15:chartTrackingRefBased/>
  <w15:docId w15:val="{E9DF20B0-F68F-4659-9D05-6DE429D4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2025-05-15T20:08:00Z</dcterms:created>
  <dcterms:modified xsi:type="dcterms:W3CDTF">2025-05-15T20:08:00Z</dcterms:modified>
</cp:coreProperties>
</file>